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ED3DD" w14:textId="77777777" w:rsidR="00FC60A7" w:rsidRPr="00FC60A7" w:rsidRDefault="00FC60A7" w:rsidP="00720210">
      <w:pPr>
        <w:spacing w:before="240" w:line="276" w:lineRule="auto"/>
        <w:jc w:val="right"/>
        <w:rPr>
          <w:rFonts w:ascii="Calibri" w:eastAsia="Calibri" w:hAnsi="Calibri"/>
          <w:lang w:eastAsia="en-US"/>
        </w:rPr>
      </w:pPr>
      <w:r w:rsidRPr="00FC60A7">
        <w:rPr>
          <w:rFonts w:ascii="Calibri" w:eastAsia="Calibri" w:hAnsi="Calibri"/>
          <w:lang w:eastAsia="en-US"/>
        </w:rPr>
        <w:t xml:space="preserve">Gdańsk, </w:t>
      </w:r>
      <w:r w:rsidR="00720210">
        <w:rPr>
          <w:rFonts w:ascii="Calibri" w:eastAsia="Calibri" w:hAnsi="Calibri"/>
          <w:lang w:eastAsia="en-US"/>
        </w:rPr>
        <w:t>1</w:t>
      </w:r>
      <w:r w:rsidR="00720210" w:rsidRPr="00FC60A7">
        <w:rPr>
          <w:rFonts w:ascii="Calibri" w:eastAsia="Calibri" w:hAnsi="Calibri"/>
          <w:lang w:eastAsia="en-US"/>
        </w:rPr>
        <w:t xml:space="preserve"> </w:t>
      </w:r>
      <w:r w:rsidRPr="00FC60A7">
        <w:rPr>
          <w:rFonts w:ascii="Calibri" w:eastAsia="Calibri" w:hAnsi="Calibri"/>
          <w:lang w:eastAsia="en-US"/>
        </w:rPr>
        <w:t>sierpnia 2018 r.</w:t>
      </w:r>
    </w:p>
    <w:p w14:paraId="2472B408" w14:textId="77777777" w:rsidR="002F58E8" w:rsidRPr="002F58E8" w:rsidRDefault="002F58E8" w:rsidP="002F58E8">
      <w:pPr>
        <w:spacing w:before="240" w:line="276" w:lineRule="auto"/>
        <w:jc w:val="center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ZAPYTANIE OFERTOWE</w:t>
      </w:r>
    </w:p>
    <w:p w14:paraId="5F715C37" w14:textId="77777777" w:rsidR="002F58E8" w:rsidRPr="002F58E8" w:rsidRDefault="002F58E8" w:rsidP="002F58E8">
      <w:pPr>
        <w:spacing w:after="360" w:line="276" w:lineRule="auto"/>
        <w:jc w:val="center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na zorganizowanie wyjazdu szkoleniowego</w:t>
      </w:r>
    </w:p>
    <w:p w14:paraId="1AEB847F" w14:textId="77777777" w:rsidR="002F58E8" w:rsidRPr="002F58E8" w:rsidRDefault="002F58E8" w:rsidP="002F58E8">
      <w:pPr>
        <w:spacing w:after="120" w:line="276" w:lineRule="auto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Zamawiający: Województwo Pomorskie</w:t>
      </w:r>
    </w:p>
    <w:p w14:paraId="5846BFCC" w14:textId="77777777" w:rsidR="002F58E8" w:rsidRPr="002F58E8" w:rsidRDefault="002F58E8" w:rsidP="002F58E8">
      <w:pPr>
        <w:spacing w:after="120" w:line="276" w:lineRule="auto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NIP: 5833163786</w:t>
      </w:r>
    </w:p>
    <w:p w14:paraId="2D38CFC6" w14:textId="77777777" w:rsidR="002F58E8" w:rsidRPr="002F58E8" w:rsidRDefault="002F58E8" w:rsidP="002F58E8">
      <w:pPr>
        <w:spacing w:after="120" w:line="276" w:lineRule="auto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Adres zamawiającego: ul. Okopowa 21/27</w:t>
      </w:r>
    </w:p>
    <w:p w14:paraId="7787B086" w14:textId="77777777" w:rsidR="002F58E8" w:rsidRPr="002F58E8" w:rsidRDefault="00C571F3" w:rsidP="002F58E8">
      <w:pPr>
        <w:spacing w:after="120" w:line="276" w:lineRule="auto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Telefon: 58 32 68 124</w:t>
      </w:r>
    </w:p>
    <w:p w14:paraId="2B8BFD77" w14:textId="77777777" w:rsidR="002F58E8" w:rsidRPr="002F58E8" w:rsidRDefault="002F58E8" w:rsidP="002F58E8">
      <w:pPr>
        <w:spacing w:after="120" w:line="276" w:lineRule="auto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 xml:space="preserve">e-mail: </w:t>
      </w:r>
      <w:hyperlink r:id="rId8" w:history="1">
        <w:r w:rsidR="00C571F3" w:rsidRPr="0021381F">
          <w:rPr>
            <w:rStyle w:val="Hipercze"/>
            <w:rFonts w:ascii="Calibri" w:eastAsia="Calibri" w:hAnsi="Calibri"/>
            <w:b/>
            <w:lang w:eastAsia="en-US"/>
          </w:rPr>
          <w:t>e.zaremba@pomorskie.eu</w:t>
        </w:r>
      </w:hyperlink>
    </w:p>
    <w:p w14:paraId="34879094" w14:textId="77777777" w:rsidR="002F58E8" w:rsidRPr="002F58E8" w:rsidRDefault="002F58E8" w:rsidP="002F58E8">
      <w:pPr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PRZEDMIOT ZAMÓWIENIA:</w:t>
      </w:r>
    </w:p>
    <w:p w14:paraId="4FC24925" w14:textId="77777777" w:rsidR="002F58E8" w:rsidRPr="002F58E8" w:rsidRDefault="002F58E8" w:rsidP="002F58E8">
      <w:pPr>
        <w:spacing w:after="120" w:line="276" w:lineRule="auto"/>
        <w:jc w:val="both"/>
        <w:rPr>
          <w:rFonts w:ascii="Calibri" w:eastAsia="Calibri" w:hAnsi="Calibri"/>
          <w:spacing w:val="-4"/>
          <w:lang w:eastAsia="en-US"/>
        </w:rPr>
      </w:pPr>
      <w:r w:rsidRPr="002F58E8">
        <w:rPr>
          <w:rFonts w:ascii="Calibri" w:eastAsia="Calibri" w:hAnsi="Calibri"/>
          <w:spacing w:val="-4"/>
          <w:lang w:eastAsia="en-US"/>
        </w:rPr>
        <w:t>Przedmiotem zamówienia jest zorganizowanie dwudniowego (</w:t>
      </w:r>
      <w:r w:rsidR="008647D4">
        <w:rPr>
          <w:rFonts w:ascii="Calibri" w:eastAsia="Calibri" w:hAnsi="Calibri"/>
          <w:spacing w:val="-4"/>
          <w:lang w:eastAsia="en-US"/>
        </w:rPr>
        <w:t>w dniach 6-7 września</w:t>
      </w:r>
      <w:r w:rsidRPr="002F58E8">
        <w:rPr>
          <w:rFonts w:ascii="Calibri" w:eastAsia="Calibri" w:hAnsi="Calibri"/>
          <w:spacing w:val="-4"/>
          <w:lang w:eastAsia="en-US"/>
        </w:rPr>
        <w:t xml:space="preserve"> </w:t>
      </w:r>
      <w:r w:rsidR="008647D4">
        <w:rPr>
          <w:rFonts w:ascii="Calibri" w:eastAsia="Calibri" w:hAnsi="Calibri"/>
          <w:spacing w:val="-4"/>
          <w:lang w:eastAsia="en-US"/>
        </w:rPr>
        <w:t>2018</w:t>
      </w:r>
      <w:r w:rsidRPr="002F58E8">
        <w:rPr>
          <w:rFonts w:ascii="Calibri" w:eastAsia="Calibri" w:hAnsi="Calibri"/>
          <w:spacing w:val="-4"/>
          <w:lang w:eastAsia="en-US"/>
        </w:rPr>
        <w:t xml:space="preserve"> roku) wyjazdowego pobytu szkoleniowego dla pracowników</w:t>
      </w:r>
      <w:r w:rsidR="00FC60A7">
        <w:rPr>
          <w:rFonts w:ascii="Calibri" w:eastAsia="Calibri" w:hAnsi="Calibri"/>
          <w:spacing w:val="-4"/>
          <w:lang w:eastAsia="en-US"/>
        </w:rPr>
        <w:t xml:space="preserve"> wykonujących zadania w ramach </w:t>
      </w:r>
      <w:r w:rsidRPr="002F58E8">
        <w:rPr>
          <w:rFonts w:ascii="Calibri" w:eastAsia="Calibri" w:hAnsi="Calibri"/>
          <w:spacing w:val="-4"/>
          <w:lang w:eastAsia="en-US"/>
        </w:rPr>
        <w:t>R</w:t>
      </w:r>
      <w:r w:rsidR="00720210">
        <w:rPr>
          <w:rFonts w:ascii="Calibri" w:eastAsia="Calibri" w:hAnsi="Calibri"/>
          <w:spacing w:val="-4"/>
          <w:lang w:eastAsia="en-US"/>
        </w:rPr>
        <w:t xml:space="preserve">egionalnego </w:t>
      </w:r>
      <w:r w:rsidRPr="002F58E8">
        <w:rPr>
          <w:rFonts w:ascii="Calibri" w:eastAsia="Calibri" w:hAnsi="Calibri"/>
          <w:spacing w:val="-4"/>
          <w:lang w:eastAsia="en-US"/>
        </w:rPr>
        <w:t>P</w:t>
      </w:r>
      <w:r w:rsidR="00720210">
        <w:rPr>
          <w:rFonts w:ascii="Calibri" w:eastAsia="Calibri" w:hAnsi="Calibri"/>
          <w:spacing w:val="-4"/>
          <w:lang w:eastAsia="en-US"/>
        </w:rPr>
        <w:t xml:space="preserve">rogramu </w:t>
      </w:r>
      <w:r w:rsidRPr="002F58E8">
        <w:rPr>
          <w:rFonts w:ascii="Calibri" w:eastAsia="Calibri" w:hAnsi="Calibri"/>
          <w:spacing w:val="-4"/>
          <w:lang w:eastAsia="en-US"/>
        </w:rPr>
        <w:t>O</w:t>
      </w:r>
      <w:r w:rsidR="00720210">
        <w:rPr>
          <w:rFonts w:ascii="Calibri" w:eastAsia="Calibri" w:hAnsi="Calibri"/>
          <w:spacing w:val="-4"/>
          <w:lang w:eastAsia="en-US"/>
        </w:rPr>
        <w:t>peracyjnego</w:t>
      </w:r>
      <w:r w:rsidRPr="002F58E8">
        <w:rPr>
          <w:rFonts w:ascii="Calibri" w:eastAsia="Calibri" w:hAnsi="Calibri"/>
          <w:spacing w:val="-4"/>
          <w:lang w:eastAsia="en-US"/>
        </w:rPr>
        <w:t xml:space="preserve"> W</w:t>
      </w:r>
      <w:r w:rsidR="00720210">
        <w:rPr>
          <w:rFonts w:ascii="Calibri" w:eastAsia="Calibri" w:hAnsi="Calibri"/>
          <w:spacing w:val="-4"/>
          <w:lang w:eastAsia="en-US"/>
        </w:rPr>
        <w:t xml:space="preserve">ojewództwa </w:t>
      </w:r>
      <w:r w:rsidRPr="002F58E8">
        <w:rPr>
          <w:rFonts w:ascii="Calibri" w:eastAsia="Calibri" w:hAnsi="Calibri"/>
          <w:spacing w:val="-4"/>
          <w:lang w:eastAsia="en-US"/>
        </w:rPr>
        <w:t>P</w:t>
      </w:r>
      <w:r w:rsidR="00720210">
        <w:rPr>
          <w:rFonts w:ascii="Calibri" w:eastAsia="Calibri" w:hAnsi="Calibri"/>
          <w:spacing w:val="-4"/>
          <w:lang w:eastAsia="en-US"/>
        </w:rPr>
        <w:t>omorskiego na lata</w:t>
      </w:r>
      <w:r w:rsidRPr="002F58E8">
        <w:rPr>
          <w:rFonts w:ascii="Calibri" w:eastAsia="Calibri" w:hAnsi="Calibri"/>
          <w:spacing w:val="-4"/>
          <w:lang w:eastAsia="en-US"/>
        </w:rPr>
        <w:t xml:space="preserve"> 2014-2020, w zakresie opisanym szczegółowo poniżej. </w:t>
      </w:r>
    </w:p>
    <w:p w14:paraId="6B7CDFF0" w14:textId="77777777" w:rsidR="002F58E8" w:rsidRPr="002F58E8" w:rsidRDefault="002F58E8" w:rsidP="002F58E8">
      <w:pPr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OPIS PRZEDMIOTU ZAMÓWIENIA:</w:t>
      </w:r>
    </w:p>
    <w:p w14:paraId="30A7EFAD" w14:textId="77777777" w:rsidR="002F58E8" w:rsidRDefault="002F58E8" w:rsidP="002F58E8">
      <w:pPr>
        <w:spacing w:after="120" w:line="276" w:lineRule="auto"/>
        <w:jc w:val="both"/>
        <w:rPr>
          <w:rFonts w:ascii="Calibri" w:eastAsia="Calibri" w:hAnsi="Calibri"/>
          <w:spacing w:val="-4"/>
          <w:lang w:eastAsia="en-US"/>
        </w:rPr>
      </w:pPr>
      <w:r w:rsidRPr="002F58E8">
        <w:rPr>
          <w:rFonts w:ascii="Calibri" w:eastAsia="Calibri" w:hAnsi="Calibri"/>
          <w:spacing w:val="-4"/>
          <w:lang w:eastAsia="en-US"/>
        </w:rPr>
        <w:t>Przedmiotem zamówienia jest:</w:t>
      </w:r>
    </w:p>
    <w:p w14:paraId="35A2927F" w14:textId="232BD838" w:rsidR="008647D4" w:rsidRPr="008647D4" w:rsidRDefault="008647D4" w:rsidP="008647D4">
      <w:pPr>
        <w:numPr>
          <w:ilvl w:val="0"/>
          <w:numId w:val="16"/>
        </w:numPr>
        <w:spacing w:after="16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t xml:space="preserve">zapewnienie zakwaterowania w formie usługi noclegowej dla maksymalnie </w:t>
      </w:r>
      <w:r w:rsidR="00D533CF">
        <w:rPr>
          <w:rFonts w:ascii="Calibri" w:hAnsi="Calibri" w:cs="Calibri"/>
          <w:sz w:val="22"/>
          <w:szCs w:val="22"/>
          <w:lang w:eastAsia="en-US"/>
        </w:rPr>
        <w:t>10</w:t>
      </w:r>
      <w:r w:rsidRPr="008647D4">
        <w:rPr>
          <w:rFonts w:ascii="Calibri" w:hAnsi="Calibri" w:cs="Calibri"/>
          <w:sz w:val="22"/>
          <w:szCs w:val="22"/>
          <w:lang w:eastAsia="en-US"/>
        </w:rPr>
        <w:t>0 osób* w obiekcie hotelowym o standardzie minimum czterech gwiazdek (w rozumieniu Rozporządzenia Ministra Gospodarki i Pracy z dnia 19 sierpnia 2004</w:t>
      </w:r>
      <w:r w:rsidRPr="008647D4">
        <w:rPr>
          <w:rFonts w:ascii="Calibri" w:hAnsi="Calibri" w:cs="Calibri"/>
          <w:color w:val="FF0000"/>
          <w:sz w:val="22"/>
          <w:szCs w:val="22"/>
          <w:lang w:eastAsia="en-US"/>
        </w:rPr>
        <w:t xml:space="preserve"> </w:t>
      </w:r>
      <w:r w:rsidRPr="008647D4">
        <w:rPr>
          <w:rFonts w:ascii="Calibri" w:hAnsi="Calibri" w:cs="Calibri"/>
          <w:sz w:val="22"/>
          <w:szCs w:val="22"/>
          <w:lang w:eastAsia="en-US"/>
        </w:rPr>
        <w:t>r. w sprawie obiektów hotelarskich i innych obiektów, w których są świadczone usługi hotelarskie (Tekst jedn. w Dz. U. z 2006 r., nr 22, poz.169 ze zm.); Ze względu na szkoleniowy charakter wyjazdu</w:t>
      </w:r>
      <w:r w:rsidR="001C2D49">
        <w:rPr>
          <w:rFonts w:ascii="Calibri" w:hAnsi="Calibri" w:cs="Calibri"/>
          <w:sz w:val="22"/>
          <w:szCs w:val="22"/>
          <w:lang w:eastAsia="en-US"/>
        </w:rPr>
        <w:t>,</w:t>
      </w:r>
      <w:r w:rsidRPr="008647D4">
        <w:rPr>
          <w:rFonts w:ascii="Calibri" w:hAnsi="Calibri" w:cs="Calibri"/>
          <w:sz w:val="22"/>
          <w:szCs w:val="22"/>
          <w:lang w:eastAsia="en-US"/>
        </w:rPr>
        <w:t xml:space="preserve"> miejsce realizacji zamówienia musi zapewniać możliwość nauki w otoczeniu wolnym od ekspozycji na hałas komunikacyjny, przemysłowy, rolniczy lub inny), zaś obiekt musi być położony na terenie gminy wiejskiej, w odległości do 5 km od zbiornika wodnego tj. morza, zalewu lub jeziora o powierzchni min. 10</w:t>
      </w:r>
      <w:r w:rsidR="001C2D49">
        <w:rPr>
          <w:rFonts w:ascii="Calibri" w:hAnsi="Calibri" w:cs="Calibri"/>
          <w:sz w:val="22"/>
          <w:szCs w:val="22"/>
          <w:lang w:eastAsia="en-US"/>
        </w:rPr>
        <w:t>0ha. Planowany przyjazd w dniu 6 września 2018</w:t>
      </w:r>
      <w:r w:rsidR="00E0694A">
        <w:rPr>
          <w:rFonts w:ascii="Calibri" w:hAnsi="Calibri" w:cs="Calibri"/>
          <w:sz w:val="22"/>
          <w:szCs w:val="22"/>
          <w:lang w:eastAsia="en-US"/>
        </w:rPr>
        <w:t xml:space="preserve"> r. o godzinie 9</w:t>
      </w:r>
      <w:r w:rsidR="00B65F5F">
        <w:rPr>
          <w:rFonts w:ascii="Calibri" w:hAnsi="Calibri" w:cs="Calibri"/>
          <w:sz w:val="22"/>
          <w:szCs w:val="22"/>
          <w:lang w:eastAsia="en-US"/>
        </w:rPr>
        <w:t>.00, wyjazd w dniu 7 czerwca 2018 r. o godzinie 14</w:t>
      </w:r>
      <w:r w:rsidRPr="008647D4">
        <w:rPr>
          <w:rFonts w:ascii="Calibri" w:hAnsi="Calibri" w:cs="Calibri"/>
          <w:sz w:val="22"/>
          <w:szCs w:val="22"/>
          <w:lang w:eastAsia="en-US"/>
        </w:rPr>
        <w:t>.00 (dopu</w:t>
      </w:r>
      <w:r w:rsidR="00E0694A">
        <w:rPr>
          <w:rFonts w:ascii="Calibri" w:hAnsi="Calibri" w:cs="Calibri"/>
          <w:sz w:val="22"/>
          <w:szCs w:val="22"/>
          <w:lang w:eastAsia="en-US"/>
        </w:rPr>
        <w:t>szczalne są pokoje maksymalnie 3</w:t>
      </w:r>
      <w:r w:rsidRPr="008647D4">
        <w:rPr>
          <w:rFonts w:ascii="Calibri" w:hAnsi="Calibri" w:cs="Calibri"/>
          <w:sz w:val="22"/>
          <w:szCs w:val="22"/>
          <w:lang w:eastAsia="en-US"/>
        </w:rPr>
        <w:t>-osobowe, w tym mi</w:t>
      </w:r>
      <w:r w:rsidR="00B65F5F">
        <w:rPr>
          <w:rFonts w:ascii="Calibri" w:hAnsi="Calibri" w:cs="Calibri"/>
          <w:sz w:val="22"/>
          <w:szCs w:val="22"/>
          <w:lang w:eastAsia="en-US"/>
        </w:rPr>
        <w:t>n. 6 po</w:t>
      </w:r>
      <w:r w:rsidR="00057BAA">
        <w:rPr>
          <w:rFonts w:ascii="Calibri" w:hAnsi="Calibri" w:cs="Calibri"/>
          <w:sz w:val="22"/>
          <w:szCs w:val="22"/>
          <w:lang w:eastAsia="en-US"/>
        </w:rPr>
        <w:t>koi 2-osobowych i min. 20 pokoi-</w:t>
      </w:r>
      <w:r w:rsidRPr="008647D4">
        <w:rPr>
          <w:rFonts w:ascii="Calibri" w:hAnsi="Calibri" w:cs="Calibri"/>
          <w:sz w:val="22"/>
          <w:szCs w:val="22"/>
          <w:lang w:eastAsia="en-US"/>
        </w:rPr>
        <w:t>3-osobowy</w:t>
      </w:r>
      <w:r w:rsidR="00720210">
        <w:rPr>
          <w:rFonts w:ascii="Calibri" w:hAnsi="Calibri" w:cs="Calibri"/>
          <w:sz w:val="22"/>
          <w:szCs w:val="22"/>
          <w:lang w:eastAsia="en-US"/>
        </w:rPr>
        <w:t>ch</w:t>
      </w:r>
      <w:bookmarkStart w:id="0" w:name="_GoBack"/>
      <w:bookmarkEnd w:id="0"/>
      <w:r w:rsidRPr="008647D4">
        <w:rPr>
          <w:rFonts w:ascii="Calibri" w:hAnsi="Calibri" w:cs="Calibri"/>
          <w:sz w:val="22"/>
          <w:szCs w:val="22"/>
          <w:lang w:eastAsia="en-US"/>
        </w:rPr>
        <w:t>);</w:t>
      </w:r>
    </w:p>
    <w:p w14:paraId="38DAD306" w14:textId="64129058" w:rsidR="008647D4" w:rsidRPr="008647D4" w:rsidRDefault="008647D4" w:rsidP="008647D4">
      <w:pPr>
        <w:numPr>
          <w:ilvl w:val="0"/>
          <w:numId w:val="16"/>
        </w:numPr>
        <w:spacing w:after="16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t xml:space="preserve">zapewnienie wyżywienia dla maksymalnie </w:t>
      </w:r>
      <w:r w:rsidR="00D533CF">
        <w:rPr>
          <w:rFonts w:ascii="Calibri" w:hAnsi="Calibri" w:cs="Calibri"/>
          <w:sz w:val="22"/>
          <w:szCs w:val="22"/>
          <w:lang w:eastAsia="en-US"/>
        </w:rPr>
        <w:t>10</w:t>
      </w:r>
      <w:r w:rsidRPr="008647D4">
        <w:rPr>
          <w:rFonts w:ascii="Calibri" w:hAnsi="Calibri" w:cs="Calibri"/>
          <w:sz w:val="22"/>
          <w:szCs w:val="22"/>
          <w:lang w:eastAsia="en-US"/>
        </w:rPr>
        <w:t>0 osób* zgodnie z poniższą specyfikacją;</w:t>
      </w:r>
    </w:p>
    <w:p w14:paraId="3DDE728F" w14:textId="37385C0E" w:rsidR="008647D4" w:rsidRPr="008647D4" w:rsidRDefault="008647D4" w:rsidP="008647D4">
      <w:pPr>
        <w:numPr>
          <w:ilvl w:val="0"/>
          <w:numId w:val="16"/>
        </w:numPr>
        <w:spacing w:after="16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udostępnienie sali konferencyjnej dla maksymalnie </w:t>
      </w:r>
      <w:r w:rsidR="00D533CF">
        <w:rPr>
          <w:rFonts w:ascii="Calibri" w:hAnsi="Calibri" w:cs="Calibri"/>
          <w:spacing w:val="-4"/>
          <w:sz w:val="22"/>
          <w:szCs w:val="22"/>
          <w:lang w:eastAsia="en-US"/>
        </w:rPr>
        <w:t>10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0 osób</w:t>
      </w:r>
      <w:r w:rsidRPr="008647D4">
        <w:rPr>
          <w:rFonts w:ascii="Calibri" w:hAnsi="Calibri" w:cs="Calibri"/>
          <w:spacing w:val="-4"/>
          <w:sz w:val="22"/>
          <w:szCs w:val="22"/>
          <w:vertAlign w:val="superscript"/>
          <w:lang w:eastAsia="en-US"/>
        </w:rPr>
        <w:footnoteReference w:customMarkFollows="1" w:id="1"/>
        <w:t>[</w:t>
      </w:r>
      <w:r w:rsidRPr="008647D4">
        <w:rPr>
          <w:rFonts w:ascii="Symbol" w:hAnsi="Symbol" w:cs="Calibri"/>
          <w:spacing w:val="-4"/>
          <w:sz w:val="22"/>
          <w:szCs w:val="22"/>
          <w:vertAlign w:val="superscript"/>
          <w:lang w:eastAsia="en-US"/>
        </w:rPr>
        <w:t>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;</w:t>
      </w:r>
    </w:p>
    <w:p w14:paraId="19DDA893" w14:textId="06CF89F5" w:rsidR="008647D4" w:rsidRPr="008647D4" w:rsidRDefault="008647D4" w:rsidP="008647D4">
      <w:pPr>
        <w:numPr>
          <w:ilvl w:val="0"/>
          <w:numId w:val="16"/>
        </w:numPr>
        <w:spacing w:after="160" w:line="276" w:lineRule="auto"/>
        <w:jc w:val="both"/>
        <w:rPr>
          <w:rFonts w:ascii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lastRenderedPageBreak/>
        <w:t xml:space="preserve">zorganizowanie uroczystej kolacji </w:t>
      </w:r>
      <w:r w:rsidRPr="008647D4">
        <w:rPr>
          <w:rFonts w:ascii="Calibri" w:hAnsi="Calibri" w:cs="Calibri"/>
          <w:sz w:val="22"/>
          <w:szCs w:val="22"/>
          <w:lang w:eastAsia="en-US"/>
        </w:rPr>
        <w:t xml:space="preserve">dla maksymalnie </w:t>
      </w:r>
      <w:r w:rsidR="00D533CF">
        <w:rPr>
          <w:rFonts w:ascii="Calibri" w:hAnsi="Calibri" w:cs="Calibri"/>
          <w:sz w:val="22"/>
          <w:szCs w:val="22"/>
          <w:lang w:eastAsia="en-US"/>
        </w:rPr>
        <w:t>10</w:t>
      </w:r>
      <w:r w:rsidRPr="008647D4">
        <w:rPr>
          <w:rFonts w:ascii="Calibri" w:hAnsi="Calibri" w:cs="Calibri"/>
          <w:sz w:val="22"/>
          <w:szCs w:val="22"/>
          <w:lang w:eastAsia="en-US"/>
        </w:rPr>
        <w:t xml:space="preserve">0 osób* 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wraz z oprawą muzyczną 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br/>
        <w:t>i prowadzeniem</w:t>
      </w:r>
    </w:p>
    <w:p w14:paraId="6798D3F6" w14:textId="77777777" w:rsidR="008647D4" w:rsidRPr="008647D4" w:rsidRDefault="008647D4" w:rsidP="008647D4">
      <w:pPr>
        <w:spacing w:after="240" w:line="276" w:lineRule="auto"/>
        <w:ind w:left="357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- na zasadach opisanych szczegółowo poniżej.</w:t>
      </w:r>
    </w:p>
    <w:p w14:paraId="6D0865EC" w14:textId="62EC304D" w:rsidR="008647D4" w:rsidRPr="008647D4" w:rsidRDefault="008647D4" w:rsidP="008647D4">
      <w:pPr>
        <w:keepNext/>
        <w:spacing w:after="120" w:line="276" w:lineRule="auto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Wykonawca zapewni salę konferencyjną dla maksymalnie </w:t>
      </w:r>
      <w:r w:rsidR="00D533CF">
        <w:rPr>
          <w:rFonts w:ascii="Calibri" w:eastAsia="Calibri" w:hAnsi="Calibri" w:cs="Calibri"/>
          <w:spacing w:val="-4"/>
          <w:sz w:val="22"/>
          <w:szCs w:val="22"/>
          <w:lang w:eastAsia="en-US"/>
        </w:rPr>
        <w:t>10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0 osób</w:t>
      </w:r>
      <w:r w:rsidRPr="008647D4">
        <w:rPr>
          <w:rFonts w:ascii="Symbol" w:eastAsia="Calibri" w:hAnsi="Symbol" w:cs="Calibri"/>
          <w:spacing w:val="-4"/>
          <w:sz w:val="22"/>
          <w:szCs w:val="22"/>
          <w:vertAlign w:val="superscript"/>
          <w:lang w:eastAsia="en-US"/>
        </w:rPr>
        <w:footnoteReference w:customMarkFollows="1" w:id="2"/>
        <w:t>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w poniższych terminach:</w:t>
      </w:r>
    </w:p>
    <w:p w14:paraId="763AFB9A" w14:textId="77777777" w:rsidR="008647D4" w:rsidRPr="008647D4" w:rsidRDefault="00057BAA" w:rsidP="008647D4">
      <w:pPr>
        <w:numPr>
          <w:ilvl w:val="0"/>
          <w:numId w:val="16"/>
        </w:numPr>
        <w:spacing w:after="16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w dn</w:t>
      </w:r>
      <w:r w:rsidR="00E0694A">
        <w:rPr>
          <w:rFonts w:ascii="Calibri" w:hAnsi="Calibri" w:cs="Calibri"/>
          <w:sz w:val="22"/>
          <w:szCs w:val="22"/>
          <w:lang w:eastAsia="en-US"/>
        </w:rPr>
        <w:t>iu 6 września 2018 r. w godz. 10</w:t>
      </w:r>
      <w:r>
        <w:rPr>
          <w:rFonts w:ascii="Calibri" w:hAnsi="Calibri" w:cs="Calibri"/>
          <w:sz w:val="22"/>
          <w:szCs w:val="22"/>
          <w:lang w:eastAsia="en-US"/>
        </w:rPr>
        <w:t>:00-18</w:t>
      </w:r>
      <w:r w:rsidR="008647D4" w:rsidRPr="008647D4">
        <w:rPr>
          <w:rFonts w:ascii="Calibri" w:hAnsi="Calibri" w:cs="Calibri"/>
          <w:sz w:val="22"/>
          <w:szCs w:val="22"/>
          <w:lang w:eastAsia="en-US"/>
        </w:rPr>
        <w:t>:00,</w:t>
      </w:r>
    </w:p>
    <w:p w14:paraId="4FD3404D" w14:textId="77777777" w:rsidR="008647D4" w:rsidRPr="008647D4" w:rsidRDefault="008647D4" w:rsidP="008647D4">
      <w:pPr>
        <w:numPr>
          <w:ilvl w:val="0"/>
          <w:numId w:val="16"/>
        </w:numPr>
        <w:spacing w:after="240" w:line="276" w:lineRule="auto"/>
        <w:ind w:left="714" w:hanging="357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 xml:space="preserve">w dniu </w:t>
      </w:r>
      <w:r w:rsidR="00720210">
        <w:rPr>
          <w:rFonts w:ascii="Calibri" w:eastAsia="Calibri" w:hAnsi="Calibri" w:cs="Calibri"/>
          <w:sz w:val="22"/>
          <w:szCs w:val="22"/>
          <w:lang w:eastAsia="en-US"/>
        </w:rPr>
        <w:t>7 września 2018</w:t>
      </w:r>
      <w:r w:rsidR="00057BAA">
        <w:rPr>
          <w:rFonts w:ascii="Calibri" w:eastAsia="Calibri" w:hAnsi="Calibri" w:cs="Calibri"/>
          <w:sz w:val="22"/>
          <w:szCs w:val="22"/>
          <w:lang w:eastAsia="en-US"/>
        </w:rPr>
        <w:t xml:space="preserve"> r. w godz. 9:00-13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>:00.</w:t>
      </w:r>
    </w:p>
    <w:p w14:paraId="76569F76" w14:textId="1A05F1EF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Sala konferencyjna musi posiadać: klimatyzację, dostęp do WiFi, dostęp do laptopa, nagłośnienie (min. 1 mikrofon bezprzewodowy), 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 xml:space="preserve">rzutnik multimedialny, ekran, flipchart z mazakami, miejsca siedzące 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dla maksymalnie </w:t>
      </w:r>
      <w:r w:rsidR="00D533CF">
        <w:rPr>
          <w:rFonts w:ascii="Calibri" w:eastAsia="Calibri" w:hAnsi="Calibri" w:cs="Calibri"/>
          <w:spacing w:val="-4"/>
          <w:sz w:val="22"/>
          <w:szCs w:val="22"/>
          <w:lang w:eastAsia="en-US"/>
        </w:rPr>
        <w:t>10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0 osób</w:t>
      </w:r>
      <w:r w:rsidRPr="008647D4">
        <w:rPr>
          <w:rFonts w:ascii="Symbol" w:eastAsia="Calibri" w:hAnsi="Symbol" w:cs="Calibri"/>
          <w:spacing w:val="-4"/>
          <w:sz w:val="22"/>
          <w:szCs w:val="22"/>
          <w:vertAlign w:val="superscript"/>
          <w:lang w:eastAsia="en-US"/>
        </w:rPr>
        <w:footnoteReference w:customMarkFollows="1" w:id="3"/>
        <w:t>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, 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>dostęp do światła dziennego oraz możliwość aranżacji według potrzeb. Wykonawca w razie zgłoszonej na miejscu potrzeby zapewni wsparcie pracownika technicznego dla celów obsługi urządzeń na sali.</w:t>
      </w:r>
    </w:p>
    <w:p w14:paraId="74307BBB" w14:textId="77777777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 xml:space="preserve">Zakwaterowanie, sala konferencyjna oraz wyżywienie dla wszystkich uczestników muszą być zapewnione w jednym obiekcie (oznacza to jeden wspólny adres), w pełni dostosowanym do potrzeb osób niepełnosprawnych. Posiłki (z zastrzeżeniem serwisu kawowego i kolacji) będą podawane w pomieszczeniu zarezerwowanym wyłącznie dla uczestników szkolenia lub w pomieszczeniu 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br/>
        <w:t>z wyraźnie wyodrębnionym miejscem do konsumpcji dla uczestników szkolenia.</w:t>
      </w:r>
    </w:p>
    <w:p w14:paraId="0307BD88" w14:textId="711F303E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 xml:space="preserve">Wyżywienie dla maksymalnie </w:t>
      </w:r>
      <w:r w:rsidR="00D533CF">
        <w:rPr>
          <w:rFonts w:ascii="Calibri" w:eastAsia="Calibri" w:hAnsi="Calibri" w:cs="Calibri"/>
          <w:sz w:val="22"/>
          <w:szCs w:val="22"/>
          <w:lang w:eastAsia="en-US"/>
        </w:rPr>
        <w:t>10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>0 osób</w:t>
      </w:r>
      <w:r w:rsidRPr="008647D4">
        <w:rPr>
          <w:rFonts w:ascii="Symbol" w:eastAsia="Calibri" w:hAnsi="Symbol" w:cs="Calibri"/>
          <w:sz w:val="22"/>
          <w:szCs w:val="22"/>
          <w:vertAlign w:val="superscript"/>
          <w:lang w:eastAsia="en-US"/>
        </w:rPr>
        <w:footnoteReference w:customMarkFollows="1" w:id="4"/>
        <w:t>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>, obejmować będzie:</w:t>
      </w:r>
    </w:p>
    <w:p w14:paraId="5AFEC2FA" w14:textId="77777777" w:rsidR="008647D4" w:rsidRDefault="00C67D76" w:rsidP="008647D4">
      <w:pPr>
        <w:numPr>
          <w:ilvl w:val="0"/>
          <w:numId w:val="17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Serwis kawowy w dn</w:t>
      </w:r>
      <w:r w:rsidR="00E0694A">
        <w:rPr>
          <w:rFonts w:ascii="Calibri" w:hAnsi="Calibri" w:cs="Calibri"/>
          <w:sz w:val="22"/>
          <w:szCs w:val="22"/>
          <w:lang w:eastAsia="en-US"/>
        </w:rPr>
        <w:t>iu 6 września 2018 r. w godz. 10</w:t>
      </w:r>
      <w:r>
        <w:rPr>
          <w:rFonts w:ascii="Calibri" w:hAnsi="Calibri" w:cs="Calibri"/>
          <w:sz w:val="22"/>
          <w:szCs w:val="22"/>
          <w:lang w:eastAsia="en-US"/>
        </w:rPr>
        <w:t>.00-18.00 oraz w dniu 7 września 2018</w:t>
      </w:r>
      <w:r w:rsidR="008647D4" w:rsidRPr="008647D4">
        <w:rPr>
          <w:rFonts w:ascii="Calibri" w:hAnsi="Calibri" w:cs="Calibri"/>
          <w:sz w:val="22"/>
          <w:szCs w:val="22"/>
          <w:lang w:eastAsia="en-US"/>
        </w:rPr>
        <w:t xml:space="preserve"> r. </w:t>
      </w:r>
      <w:r>
        <w:rPr>
          <w:rFonts w:ascii="Calibri" w:hAnsi="Calibri" w:cs="Calibri"/>
          <w:sz w:val="22"/>
          <w:szCs w:val="22"/>
          <w:lang w:eastAsia="en-US"/>
        </w:rPr>
        <w:t>w godz. 9.00-13</w:t>
      </w:r>
      <w:r w:rsidR="008647D4" w:rsidRPr="008647D4">
        <w:rPr>
          <w:rFonts w:ascii="Calibri" w:hAnsi="Calibri" w:cs="Calibri"/>
          <w:sz w:val="22"/>
          <w:szCs w:val="22"/>
          <w:lang w:eastAsia="en-US"/>
        </w:rPr>
        <w:t>.00 (kawa, herbata, woda gazowana i niegazowana, ciastka kruche).</w:t>
      </w:r>
    </w:p>
    <w:p w14:paraId="7A8ACFFA" w14:textId="77777777" w:rsidR="005977D3" w:rsidRDefault="005977D3" w:rsidP="005977D3">
      <w:pPr>
        <w:numPr>
          <w:ilvl w:val="0"/>
          <w:numId w:val="17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 xml:space="preserve">Śniadanie w dniu 6 września 2018 r. o godz. 9:00-10:00. </w:t>
      </w:r>
    </w:p>
    <w:p w14:paraId="3A59B4E3" w14:textId="77777777" w:rsidR="005977D3" w:rsidRPr="005977D3" w:rsidRDefault="005977D3" w:rsidP="005977D3">
      <w:pPr>
        <w:spacing w:after="120" w:line="276" w:lineRule="auto"/>
        <w:ind w:left="720"/>
        <w:jc w:val="both"/>
        <w:rPr>
          <w:rFonts w:ascii="Calibri" w:hAnsi="Calibri" w:cs="Calibri"/>
          <w:sz w:val="22"/>
          <w:szCs w:val="22"/>
          <w:lang w:eastAsia="en-US"/>
        </w:rPr>
      </w:pPr>
      <w:r w:rsidRPr="005977D3">
        <w:rPr>
          <w:rFonts w:ascii="Calibri" w:hAnsi="Calibri" w:cs="Calibri"/>
          <w:sz w:val="22"/>
          <w:szCs w:val="22"/>
          <w:lang w:eastAsia="en-US"/>
        </w:rPr>
        <w:t>Śniadanie będzie w formie bufetu, na który składać się będą m.in. nabiał, wędliny, potrawy śniadaniowe na ciepło, warzywa, pieczywo, napoje zimne i ciepłe (kawa, herbata).</w:t>
      </w:r>
    </w:p>
    <w:p w14:paraId="1E7D471A" w14:textId="77777777" w:rsidR="008647D4" w:rsidRPr="008647D4" w:rsidRDefault="008647D4" w:rsidP="008647D4">
      <w:pPr>
        <w:numPr>
          <w:ilvl w:val="0"/>
          <w:numId w:val="16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t xml:space="preserve">Obiad w </w:t>
      </w:r>
      <w:r w:rsidR="00C67D76">
        <w:rPr>
          <w:rFonts w:ascii="Calibri" w:hAnsi="Calibri" w:cs="Calibri"/>
          <w:spacing w:val="-4"/>
          <w:sz w:val="22"/>
          <w:szCs w:val="22"/>
          <w:lang w:eastAsia="en-US"/>
        </w:rPr>
        <w:t>dniu 6 września 2018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 r. około godz. 1</w:t>
      </w:r>
      <w:r w:rsidR="005977D3">
        <w:rPr>
          <w:rFonts w:ascii="Calibri" w:hAnsi="Calibri" w:cs="Calibri"/>
          <w:spacing w:val="-4"/>
          <w:sz w:val="22"/>
          <w:szCs w:val="22"/>
          <w:lang w:eastAsia="en-US"/>
        </w:rPr>
        <w:t>4:00-15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:00.</w:t>
      </w:r>
    </w:p>
    <w:p w14:paraId="471D73BB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Obiad ma być w formie bufetu, na który składać się będą:</w:t>
      </w:r>
    </w:p>
    <w:p w14:paraId="4FEDAB1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zupa/krem – min. 200ml/porcja;</w:t>
      </w:r>
    </w:p>
    <w:p w14:paraId="6BCA8419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II danie – ziemniaki z wody, pieczone lub frytki lub ryż – min. 150 g/porcja, sztuka mięsa lub ryb – min. 150 g/porcja, zestaw surówek warzywnych – min. 150 g/porcja (80% wszystkich dań);</w:t>
      </w:r>
    </w:p>
    <w:p w14:paraId="533AA9F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II danie w wariancie wegetariańskim – min. 400 g/porcja (20% wszystkich dań);</w:t>
      </w:r>
    </w:p>
    <w:p w14:paraId="0C98594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deser – lody lub ciasto (np. szarlotka na ciepło z bitą śmietaną, tarta na słodko itp.) – min. 150 g/porcja;</w:t>
      </w:r>
    </w:p>
    <w:p w14:paraId="4BA6CB9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napoje zimne (min. 250 ml na osobę; do wyboru – woda mineralna gazowana lub niegazowana, sok jabłkowy lub pomarańczowy itp.) oraz ciepłe (kawa, herbata).</w:t>
      </w:r>
    </w:p>
    <w:p w14:paraId="58DE54C6" w14:textId="77777777" w:rsidR="008647D4" w:rsidRPr="008647D4" w:rsidRDefault="008647D4" w:rsidP="008647D4">
      <w:pPr>
        <w:numPr>
          <w:ilvl w:val="0"/>
          <w:numId w:val="16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lastRenderedPageBreak/>
        <w:t xml:space="preserve">Uroczysta kolacja 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wraz z oprawą muzyczną i prowadzeniem</w:t>
      </w:r>
      <w:r w:rsidRPr="008647D4">
        <w:rPr>
          <w:rFonts w:ascii="Calibri" w:hAnsi="Calibri" w:cs="Calibri"/>
          <w:sz w:val="22"/>
          <w:szCs w:val="22"/>
          <w:lang w:eastAsia="en-US"/>
        </w:rPr>
        <w:t xml:space="preserve"> w </w:t>
      </w:r>
      <w:r w:rsidR="00C67D76">
        <w:rPr>
          <w:rFonts w:ascii="Calibri" w:hAnsi="Calibri" w:cs="Calibri"/>
          <w:spacing w:val="-4"/>
          <w:sz w:val="22"/>
          <w:szCs w:val="22"/>
          <w:lang w:eastAsia="en-US"/>
        </w:rPr>
        <w:t>dniu 6 września 2018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 r. </w:t>
      </w:r>
      <w:r w:rsidR="00B965FD">
        <w:rPr>
          <w:rFonts w:ascii="Calibri" w:hAnsi="Calibri" w:cs="Calibri"/>
          <w:spacing w:val="-4"/>
          <w:sz w:val="22"/>
          <w:szCs w:val="22"/>
          <w:lang w:eastAsia="en-US"/>
        </w:rPr>
        <w:t>w</w:t>
      </w:r>
      <w:r w:rsidR="00B965FD"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 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godz. 20:00-2:00.</w:t>
      </w:r>
    </w:p>
    <w:p w14:paraId="64670AB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Kolacja będzie miała formę bufetu grillowego na świeżym powietrzu (w przypadku złych warunków atmosferycznych Wykonawca zapewni alternatywne miejsce) i składać się będzie z:</w:t>
      </w:r>
    </w:p>
    <w:p w14:paraId="6013FA8E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dania głównego (mięso oraz ryba) o masie min. 150 g/osobę oraz dodatków w postaci ziemniaków (min. 150 g/osobę) oraz dodatków warzywnych np. sałatek, surówek (min. 150 g/osobę) i pieczywa;</w:t>
      </w:r>
    </w:p>
    <w:p w14:paraId="79800A20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napojów zimnych (min. 250 ml na osobę; do wyboru – woda mineralna gazowana lub niegazowana, sok jabłkowy lub pomarańczowy itp.) oraz ciepłych (kawa, herbata).</w:t>
      </w:r>
    </w:p>
    <w:p w14:paraId="40116716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Wykonawca zapewni oprawę muzyczną i prowadzenie</w:t>
      </w:r>
      <w:r w:rsidR="00B965FD">
        <w:rPr>
          <w:rFonts w:ascii="Calibri" w:eastAsia="Calibri" w:hAnsi="Calibri" w:cs="Calibri"/>
          <w:spacing w:val="-4"/>
          <w:sz w:val="22"/>
          <w:szCs w:val="22"/>
          <w:lang w:eastAsia="en-US"/>
        </w:rPr>
        <w:t>.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</w:p>
    <w:p w14:paraId="76AC7B66" w14:textId="77777777" w:rsidR="008647D4" w:rsidRPr="008647D4" w:rsidRDefault="008647D4" w:rsidP="008647D4">
      <w:pPr>
        <w:numPr>
          <w:ilvl w:val="0"/>
          <w:numId w:val="16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t xml:space="preserve">Śniadanie w </w:t>
      </w:r>
      <w:r w:rsidR="00C67D76">
        <w:rPr>
          <w:rFonts w:ascii="Calibri" w:hAnsi="Calibri" w:cs="Calibri"/>
          <w:spacing w:val="-4"/>
          <w:sz w:val="22"/>
          <w:szCs w:val="22"/>
          <w:lang w:eastAsia="en-US"/>
        </w:rPr>
        <w:t>dniu 7 września 2018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 xml:space="preserve"> r. około godz. 8:00-9:00.</w:t>
      </w:r>
    </w:p>
    <w:p w14:paraId="5206F20A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Śniadanie będzie w formie bufetu, na który składać się będą m.in. nabiał, wędliny, potrawy śniadaniowe na ciepło, warzywa, pieczywo, napoje zimne i ciepłe (kawa, herbata).</w:t>
      </w:r>
    </w:p>
    <w:p w14:paraId="6F803861" w14:textId="77777777" w:rsidR="008647D4" w:rsidRPr="008647D4" w:rsidRDefault="008647D4" w:rsidP="008647D4">
      <w:pPr>
        <w:numPr>
          <w:ilvl w:val="0"/>
          <w:numId w:val="16"/>
        </w:numPr>
        <w:spacing w:after="12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 w:rsidRPr="008647D4">
        <w:rPr>
          <w:rFonts w:ascii="Calibri" w:hAnsi="Calibri" w:cs="Calibri"/>
          <w:sz w:val="22"/>
          <w:szCs w:val="22"/>
          <w:lang w:eastAsia="en-US"/>
        </w:rPr>
        <w:t xml:space="preserve">Obiad w </w:t>
      </w:r>
      <w:r w:rsidR="00C67D76">
        <w:rPr>
          <w:rFonts w:ascii="Calibri" w:hAnsi="Calibri" w:cs="Calibri"/>
          <w:spacing w:val="-4"/>
          <w:sz w:val="22"/>
          <w:szCs w:val="22"/>
          <w:lang w:eastAsia="en-US"/>
        </w:rPr>
        <w:t>dniu 7 września 2018 r. około godz. 13:00-14</w:t>
      </w:r>
      <w:r w:rsidRPr="008647D4">
        <w:rPr>
          <w:rFonts w:ascii="Calibri" w:hAnsi="Calibri" w:cs="Calibri"/>
          <w:spacing w:val="-4"/>
          <w:sz w:val="22"/>
          <w:szCs w:val="22"/>
          <w:lang w:eastAsia="en-US"/>
        </w:rPr>
        <w:t>:00.</w:t>
      </w:r>
    </w:p>
    <w:p w14:paraId="24FFDDC5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Obiad ma być w formie bufetu, na który składać się będą:</w:t>
      </w:r>
    </w:p>
    <w:p w14:paraId="06EBA437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zupa/krem – min. 200ml/porcja;</w:t>
      </w:r>
    </w:p>
    <w:p w14:paraId="190776B3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II danie – ziemniaki z wody, pieczone lub frytki lub ryż – min. 150 g/porcja, sztuka mięsa lub ryb – min. 150 g/porcja, zestaw surówek warzywnych – min. 150 g/porcja</w:t>
      </w:r>
      <w:r w:rsidR="00B965F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80% wszystkich dań)</w:t>
      </w:r>
      <w:r w:rsidR="002B7180">
        <w:rPr>
          <w:rFonts w:ascii="Calibri" w:eastAsia="Calibri" w:hAnsi="Calibri" w:cs="Calibri"/>
          <w:spacing w:val="-4"/>
          <w:sz w:val="22"/>
          <w:szCs w:val="22"/>
          <w:lang w:eastAsia="en-US"/>
        </w:rPr>
        <w:t>;</w:t>
      </w:r>
    </w:p>
    <w:p w14:paraId="4E6164A7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II danie w wariancie wegetariańskim – min. 400 g/porcja</w:t>
      </w:r>
      <w:r w:rsidR="00B965F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="00B965FD"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(20% wszystkich dań)</w:t>
      </w: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;</w:t>
      </w:r>
    </w:p>
    <w:p w14:paraId="095F3A48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deser – lody lub ciasto (np. szarlotka na ciepło z bitą śmietaną, tarta na słodko itp.) – min. 150 g/porcja;</w:t>
      </w:r>
    </w:p>
    <w:p w14:paraId="254B86F1" w14:textId="77777777" w:rsidR="008647D4" w:rsidRPr="008647D4" w:rsidRDefault="008647D4" w:rsidP="008647D4">
      <w:pPr>
        <w:spacing w:after="120" w:line="276" w:lineRule="auto"/>
        <w:ind w:left="720"/>
        <w:jc w:val="both"/>
        <w:rPr>
          <w:rFonts w:ascii="Calibri" w:eastAsia="Calibri" w:hAnsi="Calibri" w:cs="Calibri"/>
          <w:spacing w:val="-4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pacing w:val="-4"/>
          <w:sz w:val="22"/>
          <w:szCs w:val="22"/>
          <w:lang w:eastAsia="en-US"/>
        </w:rPr>
        <w:t>– napoje zimne (min. 250 ml na osobę; do wyboru – woda mineralna gazowana lub niegazowana, sok jabłkowy lub pomarańczowy itp.) oraz ciepłe (kawa, herbata).</w:t>
      </w:r>
    </w:p>
    <w:p w14:paraId="5D849A86" w14:textId="77777777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 xml:space="preserve">Wykonawca zapewni bezpłatny parking dla uczestników szkolenia na min. 10 samochodów osobowych oraz min. 2 autobusów. Ponadto Wykonawca zapewni uczestnikom ubezpieczenie NNW na czas pobytu na terenie obiektu. </w:t>
      </w:r>
    </w:p>
    <w:p w14:paraId="4328F1C1" w14:textId="77777777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14CF423F" w14:textId="77777777" w:rsidR="008647D4" w:rsidRPr="00C611E0" w:rsidRDefault="008647D4" w:rsidP="00C611E0">
      <w:pPr>
        <w:pStyle w:val="Akapitzlist"/>
        <w:numPr>
          <w:ilvl w:val="0"/>
          <w:numId w:val="15"/>
        </w:numPr>
        <w:spacing w:before="360" w:after="360" w:line="276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C611E0">
        <w:rPr>
          <w:rFonts w:ascii="Calibri" w:eastAsia="Calibri" w:hAnsi="Calibri" w:cs="Calibri"/>
          <w:b/>
          <w:bCs/>
          <w:sz w:val="22"/>
          <w:szCs w:val="22"/>
          <w:lang w:eastAsia="en-US"/>
        </w:rPr>
        <w:t>KRYTERIUM WYBORU OFERTY:</w:t>
      </w:r>
    </w:p>
    <w:p w14:paraId="6E2D2926" w14:textId="77777777" w:rsidR="008647D4" w:rsidRPr="008647D4" w:rsidRDefault="008647D4" w:rsidP="008647D4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>Przy wyborze oferty Zamawiający będzie kierował się następującymi kryteriami:</w:t>
      </w:r>
    </w:p>
    <w:p w14:paraId="559094D5" w14:textId="77777777" w:rsidR="008647D4" w:rsidRPr="002F58E8" w:rsidRDefault="008647D4" w:rsidP="002F58E8">
      <w:pPr>
        <w:spacing w:after="120"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8647D4">
        <w:rPr>
          <w:rFonts w:ascii="Calibri" w:eastAsia="Calibri" w:hAnsi="Calibri" w:cs="Calibri"/>
          <w:sz w:val="22"/>
          <w:szCs w:val="22"/>
          <w:lang w:eastAsia="en-US"/>
        </w:rPr>
        <w:t>- cena: 100</w:t>
      </w:r>
      <w:r w:rsidRPr="008647D4">
        <w:rPr>
          <w:rFonts w:ascii="Calibri" w:eastAsia="Calibri" w:hAnsi="Calibri" w:cs="Calibri"/>
          <w:b/>
          <w:bCs/>
          <w:sz w:val="22"/>
          <w:szCs w:val="22"/>
          <w:lang w:eastAsia="en-US"/>
        </w:rPr>
        <w:t>%</w:t>
      </w:r>
      <w:r w:rsidRPr="008647D4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26AA9D4D" w14:textId="77777777" w:rsidR="002F58E8" w:rsidRPr="002F58E8" w:rsidRDefault="002F58E8" w:rsidP="002F58E8">
      <w:pPr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ZAWARTOŚĆ OFERTY</w:t>
      </w:r>
    </w:p>
    <w:p w14:paraId="7A61585A" w14:textId="77777777" w:rsidR="002F58E8" w:rsidRPr="002F58E8" w:rsidRDefault="002F58E8" w:rsidP="002F58E8">
      <w:pPr>
        <w:spacing w:line="276" w:lineRule="auto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Kompletna oferta powinna zawierać:</w:t>
      </w:r>
    </w:p>
    <w:p w14:paraId="03877C8B" w14:textId="77777777" w:rsidR="002F58E8" w:rsidRPr="002F58E8" w:rsidRDefault="00E00DC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Ofertę na zorganizowanie wyjazdu szkoleniowego zgodnie z załącznikiem nr 1.</w:t>
      </w:r>
    </w:p>
    <w:p w14:paraId="7FC1A01B" w14:textId="77777777" w:rsidR="002F58E8" w:rsidRPr="002F58E8" w:rsidRDefault="00E00DC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>Pełną nazwę oferenta</w:t>
      </w:r>
      <w:r w:rsidR="002F58E8" w:rsidRPr="002F58E8">
        <w:rPr>
          <w:rFonts w:ascii="Calibri" w:eastAsia="Calibri" w:hAnsi="Calibri"/>
          <w:lang w:eastAsia="en-US"/>
        </w:rPr>
        <w:t>.</w:t>
      </w:r>
    </w:p>
    <w:p w14:paraId="4228342E" w14:textId="77777777" w:rsidR="002F58E8" w:rsidRPr="002F58E8" w:rsidRDefault="00E00DC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Adres lub siedzibę oferenta.</w:t>
      </w:r>
    </w:p>
    <w:p w14:paraId="1B6692AB" w14:textId="77777777" w:rsidR="002F58E8" w:rsidRPr="002F58E8" w:rsidRDefault="002F58E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Wycenę zamówienia netto oraz brutto.</w:t>
      </w:r>
    </w:p>
    <w:p w14:paraId="49156850" w14:textId="77777777" w:rsidR="002F58E8" w:rsidRPr="002F58E8" w:rsidRDefault="002F58E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Cena wyrażona jest w PLN tj. z dokładnością do dwóch miejsc po przecinku.</w:t>
      </w:r>
    </w:p>
    <w:p w14:paraId="554F95C2" w14:textId="77777777" w:rsidR="002F58E8" w:rsidRPr="002F58E8" w:rsidRDefault="002F58E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Osobę do kontaktu.</w:t>
      </w:r>
    </w:p>
    <w:p w14:paraId="6931255E" w14:textId="77777777" w:rsidR="002F58E8" w:rsidRPr="002F58E8" w:rsidRDefault="00E00DC8" w:rsidP="002F58E8">
      <w:pPr>
        <w:numPr>
          <w:ilvl w:val="0"/>
          <w:numId w:val="18"/>
        </w:numPr>
        <w:spacing w:after="16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Propozycję menu (min 3 do wyboru)</w:t>
      </w:r>
      <w:r w:rsidR="002F58E8" w:rsidRPr="002F58E8">
        <w:rPr>
          <w:rFonts w:ascii="Calibri" w:eastAsia="Calibri" w:hAnsi="Calibri"/>
          <w:lang w:eastAsia="en-US"/>
        </w:rPr>
        <w:t>.</w:t>
      </w:r>
    </w:p>
    <w:p w14:paraId="1D736496" w14:textId="77777777" w:rsidR="002F58E8" w:rsidRPr="002F58E8" w:rsidRDefault="002F58E8" w:rsidP="002F58E8">
      <w:pPr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TERMINY I SPOSÓB SKŁADANIA OFERT</w:t>
      </w:r>
    </w:p>
    <w:p w14:paraId="6EE6955F" w14:textId="77777777" w:rsidR="002F58E8" w:rsidRPr="002F58E8" w:rsidRDefault="002179DC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Rozliczenia między Zamawiającym a W</w:t>
      </w:r>
      <w:r w:rsidR="002F58E8" w:rsidRPr="002F58E8">
        <w:rPr>
          <w:rFonts w:ascii="Calibri" w:eastAsia="Calibri" w:hAnsi="Calibri"/>
          <w:lang w:eastAsia="en-US"/>
        </w:rPr>
        <w:t>ykonawcą prowadzone będą wyłącznie w PLN</w:t>
      </w:r>
      <w:r w:rsidR="00C611E0">
        <w:rPr>
          <w:rFonts w:ascii="Calibri" w:eastAsia="Calibri" w:hAnsi="Calibri"/>
          <w:lang w:eastAsia="en-US"/>
        </w:rPr>
        <w:t>.</w:t>
      </w:r>
    </w:p>
    <w:p w14:paraId="1EFD5746" w14:textId="77777777" w:rsidR="002F58E8" w:rsidRPr="002F58E8" w:rsidRDefault="0077598F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Zapłata wynagrodzenia nastąpi po zakończeniu usługi na podstawie protokołu zdawczo-odbiorczego, a następnie na podstawie prawidłowo wystawionego dokumentu księgowego, w terminie 14 dni od daty jego otrzymania przez Zleceniodawcę. Płatność nastąpi przelewem na rachunek Wykonawcy wskazany na dokumencie księgowym.</w:t>
      </w:r>
    </w:p>
    <w:p w14:paraId="7809D259" w14:textId="77777777" w:rsidR="002F58E8" w:rsidRPr="002F58E8" w:rsidRDefault="002F58E8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O</w:t>
      </w:r>
      <w:r w:rsidR="006159C5">
        <w:rPr>
          <w:rFonts w:ascii="Calibri" w:eastAsia="Calibri" w:hAnsi="Calibri"/>
          <w:lang w:eastAsia="en-US"/>
        </w:rPr>
        <w:t xml:space="preserve">ferta powinna być przesłana zgodnie z Załącznikiem nr 1 do zapytania ofertowego za pośrednictwem poczty elektronicznej na adres </w:t>
      </w:r>
      <w:hyperlink r:id="rId9" w:history="1">
        <w:r w:rsidR="006159C5" w:rsidRPr="0021381F">
          <w:rPr>
            <w:rStyle w:val="Hipercze"/>
            <w:rFonts w:ascii="Calibri" w:eastAsia="Calibri" w:hAnsi="Calibri"/>
            <w:lang w:eastAsia="en-US"/>
          </w:rPr>
          <w:t>e.zaremba@pomorskie.eu</w:t>
        </w:r>
      </w:hyperlink>
      <w:r w:rsidR="006159C5">
        <w:rPr>
          <w:rFonts w:ascii="Calibri" w:eastAsia="Calibri" w:hAnsi="Calibri"/>
          <w:lang w:eastAsia="en-US"/>
        </w:rPr>
        <w:t xml:space="preserve"> lub faksem na nr: 58 32 68 134.</w:t>
      </w:r>
    </w:p>
    <w:p w14:paraId="2BD789D5" w14:textId="77777777" w:rsidR="006159C5" w:rsidRPr="006159C5" w:rsidRDefault="006159C5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spacing w:val="-2"/>
          <w:lang w:eastAsia="en-US"/>
        </w:rPr>
        <w:t>Oferty złożone po terminie nie będą rozpatrywane.</w:t>
      </w:r>
    </w:p>
    <w:p w14:paraId="06CF80A2" w14:textId="77777777" w:rsidR="006159C5" w:rsidRDefault="006159C5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W toku badań i oceny ofert Zamawiający może zażądać od oferentów wyjaśnień dotyczących treści złożonych ofert.</w:t>
      </w:r>
    </w:p>
    <w:p w14:paraId="61866891" w14:textId="77777777" w:rsidR="002F58E8" w:rsidRPr="002F58E8" w:rsidRDefault="002F58E8" w:rsidP="002F58E8">
      <w:pPr>
        <w:numPr>
          <w:ilvl w:val="0"/>
          <w:numId w:val="19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 xml:space="preserve">Zapytanie ofertowe zamieszczono na stronie </w:t>
      </w:r>
      <w:hyperlink r:id="rId10" w:history="1">
        <w:r w:rsidR="000B0D60" w:rsidRPr="00122366">
          <w:rPr>
            <w:rStyle w:val="Hipercze"/>
            <w:rFonts w:ascii="Calibri" w:eastAsia="Calibri" w:hAnsi="Calibri"/>
            <w:lang w:eastAsia="en-US"/>
          </w:rPr>
          <w:t>www.rpo.pomorskie.eu</w:t>
        </w:r>
      </w:hyperlink>
    </w:p>
    <w:p w14:paraId="7C6678D6" w14:textId="77777777" w:rsidR="002F58E8" w:rsidRPr="002F58E8" w:rsidRDefault="002F58E8" w:rsidP="002F58E8">
      <w:pPr>
        <w:spacing w:line="276" w:lineRule="auto"/>
        <w:ind w:left="720"/>
        <w:jc w:val="both"/>
        <w:rPr>
          <w:rFonts w:ascii="Calibri" w:eastAsia="Calibri" w:hAnsi="Calibri"/>
          <w:lang w:eastAsia="en-US"/>
        </w:rPr>
      </w:pPr>
    </w:p>
    <w:p w14:paraId="023694BE" w14:textId="77777777" w:rsidR="002F58E8" w:rsidRPr="002F58E8" w:rsidRDefault="002F58E8" w:rsidP="002F58E8">
      <w:pPr>
        <w:spacing w:line="276" w:lineRule="auto"/>
        <w:ind w:left="720"/>
        <w:jc w:val="both"/>
        <w:rPr>
          <w:rFonts w:ascii="Calibri" w:eastAsia="Calibri" w:hAnsi="Calibri"/>
          <w:b/>
          <w:u w:val="single"/>
          <w:lang w:eastAsia="en-US"/>
        </w:rPr>
      </w:pPr>
      <w:r w:rsidRPr="002F58E8">
        <w:rPr>
          <w:rFonts w:ascii="Calibri" w:eastAsia="Calibri" w:hAnsi="Calibri"/>
          <w:b/>
          <w:u w:val="single"/>
          <w:lang w:eastAsia="en-US"/>
        </w:rPr>
        <w:t xml:space="preserve">Termin złożenia oferty </w:t>
      </w:r>
      <w:r w:rsidR="006159C5" w:rsidRPr="006159C5">
        <w:rPr>
          <w:rFonts w:ascii="Calibri" w:eastAsia="Calibri" w:hAnsi="Calibri"/>
          <w:b/>
          <w:u w:val="single"/>
          <w:lang w:eastAsia="en-US"/>
        </w:rPr>
        <w:t xml:space="preserve">do dnia </w:t>
      </w:r>
      <w:r w:rsidR="000B0D60">
        <w:rPr>
          <w:rFonts w:ascii="Calibri" w:eastAsia="Calibri" w:hAnsi="Calibri"/>
          <w:b/>
          <w:u w:val="single"/>
          <w:lang w:eastAsia="en-US"/>
        </w:rPr>
        <w:t xml:space="preserve">8 sierpnia </w:t>
      </w:r>
      <w:r w:rsidR="006159C5" w:rsidRPr="006159C5">
        <w:rPr>
          <w:rFonts w:ascii="Calibri" w:eastAsia="Calibri" w:hAnsi="Calibri"/>
          <w:b/>
          <w:u w:val="single"/>
          <w:lang w:eastAsia="en-US"/>
        </w:rPr>
        <w:t>2018</w:t>
      </w:r>
      <w:r w:rsidRPr="002F58E8">
        <w:rPr>
          <w:rFonts w:ascii="Calibri" w:eastAsia="Calibri" w:hAnsi="Calibri"/>
          <w:b/>
          <w:u w:val="single"/>
          <w:lang w:eastAsia="en-US"/>
        </w:rPr>
        <w:t xml:space="preserve"> roku</w:t>
      </w:r>
    </w:p>
    <w:p w14:paraId="02F4FF30" w14:textId="77777777" w:rsidR="002F58E8" w:rsidRPr="002F58E8" w:rsidRDefault="002F58E8" w:rsidP="002F58E8">
      <w:pPr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t>SPOSÓB PRZYGOTOWANIA OFERTY</w:t>
      </w:r>
      <w:r w:rsidR="001A5D24">
        <w:rPr>
          <w:rFonts w:ascii="Calibri" w:eastAsia="Calibri" w:hAnsi="Calibri"/>
          <w:b/>
          <w:lang w:eastAsia="en-US"/>
        </w:rPr>
        <w:t>:</w:t>
      </w:r>
    </w:p>
    <w:p w14:paraId="0BEE96D4" w14:textId="548AB33B" w:rsidR="002F58E8" w:rsidRPr="002F58E8" w:rsidRDefault="002F58E8" w:rsidP="002F58E8">
      <w:pPr>
        <w:spacing w:after="120" w:line="276" w:lineRule="auto"/>
        <w:contextualSpacing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Oferent powinien stworzyć ofertę w języku polskim na formularzu załączonym do niniejszego zapytania. Oferta powinna:</w:t>
      </w:r>
    </w:p>
    <w:p w14:paraId="5B1D0AF1" w14:textId="77777777" w:rsidR="002F58E8" w:rsidRPr="002F58E8" w:rsidRDefault="002B7180" w:rsidP="002F58E8">
      <w:pPr>
        <w:numPr>
          <w:ilvl w:val="0"/>
          <w:numId w:val="16"/>
        </w:numPr>
        <w:spacing w:after="120" w:line="276" w:lineRule="auto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być </w:t>
      </w:r>
      <w:r w:rsidR="002F58E8" w:rsidRPr="002F58E8">
        <w:rPr>
          <w:rFonts w:ascii="Calibri" w:eastAsia="Calibri" w:hAnsi="Calibri"/>
          <w:lang w:eastAsia="en-US"/>
        </w:rPr>
        <w:t>opatrzona pieczątką firmową</w:t>
      </w:r>
      <w:r>
        <w:rPr>
          <w:rFonts w:ascii="Calibri" w:eastAsia="Calibri" w:hAnsi="Calibri"/>
          <w:lang w:eastAsia="en-US"/>
        </w:rPr>
        <w:t>,</w:t>
      </w:r>
      <w:r w:rsidR="002F58E8" w:rsidRPr="002F58E8">
        <w:rPr>
          <w:rFonts w:ascii="Calibri" w:eastAsia="Calibri" w:hAnsi="Calibri"/>
          <w:lang w:eastAsia="en-US"/>
        </w:rPr>
        <w:t xml:space="preserve"> </w:t>
      </w:r>
    </w:p>
    <w:p w14:paraId="0439A028" w14:textId="77777777" w:rsidR="002F58E8" w:rsidRPr="002F58E8" w:rsidRDefault="002F58E8" w:rsidP="002F58E8">
      <w:pPr>
        <w:numPr>
          <w:ilvl w:val="0"/>
          <w:numId w:val="16"/>
        </w:numPr>
        <w:spacing w:after="120" w:line="276" w:lineRule="auto"/>
        <w:contextualSpacing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posiada</w:t>
      </w:r>
      <w:r w:rsidR="002B7180">
        <w:rPr>
          <w:rFonts w:ascii="Calibri" w:eastAsia="Calibri" w:hAnsi="Calibri"/>
          <w:lang w:eastAsia="en-US"/>
        </w:rPr>
        <w:t>ć</w:t>
      </w:r>
      <w:r w:rsidRPr="002F58E8">
        <w:rPr>
          <w:rFonts w:ascii="Calibri" w:eastAsia="Calibri" w:hAnsi="Calibri"/>
          <w:lang w:eastAsia="en-US"/>
        </w:rPr>
        <w:t xml:space="preserve"> datę sporządzenia,</w:t>
      </w:r>
    </w:p>
    <w:p w14:paraId="31C1CF50" w14:textId="77777777" w:rsidR="002F58E8" w:rsidRPr="002F58E8" w:rsidRDefault="002F58E8" w:rsidP="002F58E8">
      <w:pPr>
        <w:numPr>
          <w:ilvl w:val="0"/>
          <w:numId w:val="16"/>
        </w:numPr>
        <w:spacing w:after="120" w:line="276" w:lineRule="auto"/>
        <w:contextualSpacing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zawiera</w:t>
      </w:r>
      <w:r w:rsidR="002B7180">
        <w:rPr>
          <w:rFonts w:ascii="Calibri" w:eastAsia="Calibri" w:hAnsi="Calibri"/>
          <w:lang w:eastAsia="en-US"/>
        </w:rPr>
        <w:t>ć</w:t>
      </w:r>
      <w:r w:rsidRPr="002F58E8">
        <w:rPr>
          <w:rFonts w:ascii="Calibri" w:eastAsia="Calibri" w:hAnsi="Calibri"/>
          <w:lang w:eastAsia="en-US"/>
        </w:rPr>
        <w:t xml:space="preserve"> adres lub siedzibę oferenta, numer telefonu, numer NIP</w:t>
      </w:r>
      <w:r w:rsidR="002B7180">
        <w:rPr>
          <w:rFonts w:ascii="Calibri" w:eastAsia="Calibri" w:hAnsi="Calibri"/>
          <w:lang w:eastAsia="en-US"/>
        </w:rPr>
        <w:t>,</w:t>
      </w:r>
    </w:p>
    <w:p w14:paraId="733AED0D" w14:textId="77777777" w:rsidR="002F58E8" w:rsidRPr="002F58E8" w:rsidRDefault="002B7180" w:rsidP="002F58E8">
      <w:pPr>
        <w:numPr>
          <w:ilvl w:val="0"/>
          <w:numId w:val="16"/>
        </w:numPr>
        <w:spacing w:after="120" w:line="276" w:lineRule="auto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zawierać </w:t>
      </w:r>
      <w:r w:rsidR="002F58E8" w:rsidRPr="002F58E8">
        <w:rPr>
          <w:rFonts w:ascii="Calibri" w:eastAsia="Calibri" w:hAnsi="Calibri"/>
          <w:lang w:eastAsia="en-US"/>
        </w:rPr>
        <w:t>czytelny podpis wykonawcy</w:t>
      </w:r>
      <w:r>
        <w:rPr>
          <w:rFonts w:ascii="Calibri" w:eastAsia="Calibri" w:hAnsi="Calibri"/>
          <w:lang w:eastAsia="en-US"/>
        </w:rPr>
        <w:t>.</w:t>
      </w:r>
    </w:p>
    <w:p w14:paraId="36A50662" w14:textId="77777777" w:rsidR="002F58E8" w:rsidRPr="002F58E8" w:rsidRDefault="002F58E8" w:rsidP="002F58E8">
      <w:pPr>
        <w:spacing w:after="120" w:line="276" w:lineRule="auto"/>
        <w:contextualSpacing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Zamawiający nie dopuszcza składania ofert częściowych i niekompletnych.</w:t>
      </w:r>
    </w:p>
    <w:p w14:paraId="73F29E69" w14:textId="77777777" w:rsidR="002F58E8" w:rsidRPr="002F58E8" w:rsidRDefault="002F58E8" w:rsidP="002F58E8">
      <w:pPr>
        <w:keepNext/>
        <w:numPr>
          <w:ilvl w:val="0"/>
          <w:numId w:val="15"/>
        </w:numPr>
        <w:spacing w:before="360" w:after="360" w:line="276" w:lineRule="auto"/>
        <w:ind w:left="426" w:hanging="437"/>
        <w:rPr>
          <w:rFonts w:ascii="Calibri" w:eastAsia="Calibri" w:hAnsi="Calibri"/>
          <w:b/>
          <w:lang w:eastAsia="en-US"/>
        </w:rPr>
      </w:pPr>
      <w:r w:rsidRPr="002F58E8">
        <w:rPr>
          <w:rFonts w:ascii="Calibri" w:eastAsia="Calibri" w:hAnsi="Calibri"/>
          <w:b/>
          <w:lang w:eastAsia="en-US"/>
        </w:rPr>
        <w:lastRenderedPageBreak/>
        <w:t>UWAGI KOŃCOWE</w:t>
      </w:r>
    </w:p>
    <w:p w14:paraId="3DB426EB" w14:textId="680AD03F" w:rsidR="002F58E8" w:rsidRPr="002F58E8" w:rsidRDefault="001A5D24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Z wybranym Wykonawcą zostanie podpisana Umowa, a jej integralną częścią będzie protokół zdawczo-odbiorczy.</w:t>
      </w:r>
    </w:p>
    <w:p w14:paraId="4345DA1D" w14:textId="77777777" w:rsidR="002F58E8" w:rsidRPr="002F58E8" w:rsidRDefault="002F58E8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Wykonawcy nie przysługują żadne środki odwoławcze</w:t>
      </w:r>
      <w:r w:rsidR="000B0D60">
        <w:rPr>
          <w:rFonts w:ascii="Calibri" w:eastAsia="Calibri" w:hAnsi="Calibri"/>
          <w:lang w:eastAsia="en-US"/>
        </w:rPr>
        <w:t>.</w:t>
      </w:r>
    </w:p>
    <w:p w14:paraId="69CD7515" w14:textId="01E3FDB9" w:rsidR="002F58E8" w:rsidRPr="002F58E8" w:rsidRDefault="002F58E8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 xml:space="preserve">Ostateczna liczba uczestników zostanie podana na pięć dni przed wyznaczonym terminem </w:t>
      </w:r>
      <w:r w:rsidR="002B7180" w:rsidRPr="002F58E8">
        <w:rPr>
          <w:rFonts w:ascii="Calibri" w:eastAsia="Calibri" w:hAnsi="Calibri"/>
          <w:lang w:eastAsia="en-US"/>
        </w:rPr>
        <w:t>s</w:t>
      </w:r>
      <w:r w:rsidR="002B7180">
        <w:rPr>
          <w:rFonts w:ascii="Calibri" w:eastAsia="Calibri" w:hAnsi="Calibri"/>
          <w:lang w:eastAsia="en-US"/>
        </w:rPr>
        <w:t>zkolenia</w:t>
      </w:r>
      <w:r w:rsidRPr="002F58E8">
        <w:rPr>
          <w:rFonts w:ascii="Calibri" w:eastAsia="Calibri" w:hAnsi="Calibri"/>
          <w:lang w:eastAsia="en-US"/>
        </w:rPr>
        <w:t xml:space="preserve">, co będzie miało przełożenie na kwotę na jaka będzie opiewała </w:t>
      </w:r>
      <w:r w:rsidR="001A5D24">
        <w:rPr>
          <w:rFonts w:ascii="Calibri" w:eastAsia="Calibri" w:hAnsi="Calibri"/>
          <w:lang w:eastAsia="en-US"/>
        </w:rPr>
        <w:t xml:space="preserve">faktura VAT. Koszt wynajmu </w:t>
      </w:r>
      <w:r w:rsidR="000B0D60">
        <w:rPr>
          <w:rFonts w:ascii="Calibri" w:eastAsia="Calibri" w:hAnsi="Calibri"/>
          <w:lang w:eastAsia="en-US"/>
        </w:rPr>
        <w:t>s</w:t>
      </w:r>
      <w:r w:rsidR="001A5D24">
        <w:rPr>
          <w:rFonts w:ascii="Calibri" w:eastAsia="Calibri" w:hAnsi="Calibri"/>
          <w:lang w:eastAsia="en-US"/>
        </w:rPr>
        <w:t>ali konferencyjnej pozostaje bez zmian, zgodnie ze złożoną</w:t>
      </w:r>
      <w:r w:rsidR="008B12CC">
        <w:rPr>
          <w:rFonts w:ascii="Calibri" w:eastAsia="Calibri" w:hAnsi="Calibri"/>
          <w:lang w:eastAsia="en-US"/>
        </w:rPr>
        <w:t xml:space="preserve"> O</w:t>
      </w:r>
      <w:r w:rsidR="001A5D24">
        <w:rPr>
          <w:rFonts w:ascii="Calibri" w:eastAsia="Calibri" w:hAnsi="Calibri"/>
          <w:lang w:eastAsia="en-US"/>
        </w:rPr>
        <w:t>fertą.</w:t>
      </w:r>
    </w:p>
    <w:p w14:paraId="0A118BB6" w14:textId="77777777" w:rsidR="002F58E8" w:rsidRDefault="002F58E8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>Zamawiający powiadomi wszystkich wykonawców składających oferty o wynikach post</w:t>
      </w:r>
      <w:r w:rsidR="000B0D60">
        <w:rPr>
          <w:rFonts w:ascii="Calibri" w:eastAsia="Calibri" w:hAnsi="Calibri"/>
          <w:lang w:eastAsia="en-US"/>
        </w:rPr>
        <w:t>ę</w:t>
      </w:r>
      <w:r w:rsidRPr="002F58E8">
        <w:rPr>
          <w:rFonts w:ascii="Calibri" w:eastAsia="Calibri" w:hAnsi="Calibri"/>
          <w:lang w:eastAsia="en-US"/>
        </w:rPr>
        <w:t>powania.</w:t>
      </w:r>
    </w:p>
    <w:p w14:paraId="5E2979DD" w14:textId="77777777" w:rsidR="008B12CC" w:rsidRPr="002F58E8" w:rsidRDefault="008B12CC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Z</w:t>
      </w:r>
      <w:r w:rsidR="000B0D60">
        <w:rPr>
          <w:rFonts w:ascii="Calibri" w:eastAsia="Calibri" w:hAnsi="Calibri"/>
          <w:lang w:eastAsia="en-US"/>
        </w:rPr>
        <w:t>a</w:t>
      </w:r>
      <w:r>
        <w:rPr>
          <w:rFonts w:ascii="Calibri" w:eastAsia="Calibri" w:hAnsi="Calibri"/>
          <w:lang w:eastAsia="en-US"/>
        </w:rPr>
        <w:t>mawiający otrzyma od Oferenta min. 3 menu do wyboru. Ostateczne menu musi uzyskać akceptacj</w:t>
      </w:r>
      <w:r w:rsidR="000B0D60">
        <w:rPr>
          <w:rFonts w:ascii="Calibri" w:eastAsia="Calibri" w:hAnsi="Calibri"/>
          <w:lang w:eastAsia="en-US"/>
        </w:rPr>
        <w:t>ę</w:t>
      </w:r>
      <w:r>
        <w:rPr>
          <w:rFonts w:ascii="Calibri" w:eastAsia="Calibri" w:hAnsi="Calibri"/>
          <w:lang w:eastAsia="en-US"/>
        </w:rPr>
        <w:t xml:space="preserve"> Zamawiającego. W przypadku, gdy Zamawiający nie akceptuje propozycji menu, do momentu jego ostatecznej akceptacji przez Zamawiającego.  </w:t>
      </w:r>
    </w:p>
    <w:p w14:paraId="78350EB0" w14:textId="77777777" w:rsidR="002F58E8" w:rsidRPr="002F58E8" w:rsidRDefault="002F58E8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 xml:space="preserve">Informacji udziela Pani </w:t>
      </w:r>
      <w:r w:rsidRPr="002F58E8">
        <w:rPr>
          <w:rFonts w:ascii="Calibri" w:eastAsia="Calibri" w:hAnsi="Calibri"/>
          <w:b/>
          <w:lang w:eastAsia="en-US"/>
        </w:rPr>
        <w:t>Eliza Zaremba</w:t>
      </w:r>
      <w:r w:rsidR="000B0D60">
        <w:rPr>
          <w:rFonts w:ascii="Calibri" w:eastAsia="Calibri" w:hAnsi="Calibri"/>
          <w:b/>
          <w:lang w:eastAsia="en-US"/>
        </w:rPr>
        <w:t xml:space="preserve"> </w:t>
      </w:r>
      <w:r w:rsidRPr="002F58E8">
        <w:rPr>
          <w:rFonts w:ascii="Calibri" w:eastAsia="Calibri" w:hAnsi="Calibri"/>
          <w:lang w:eastAsia="en-US"/>
        </w:rPr>
        <w:t xml:space="preserve">- Departament Programów Regionalnych pod numerem </w:t>
      </w:r>
      <w:r w:rsidR="000B0D60">
        <w:rPr>
          <w:rFonts w:ascii="Calibri" w:eastAsia="Calibri" w:hAnsi="Calibri"/>
          <w:lang w:eastAsia="en-US"/>
        </w:rPr>
        <w:t xml:space="preserve">telefonu </w:t>
      </w:r>
      <w:r w:rsidRPr="002F58E8">
        <w:rPr>
          <w:rFonts w:ascii="Calibri" w:eastAsia="Calibri" w:hAnsi="Calibri"/>
          <w:b/>
          <w:lang w:eastAsia="en-US"/>
        </w:rPr>
        <w:t>58</w:t>
      </w:r>
      <w:r w:rsidR="008B12CC">
        <w:rPr>
          <w:rFonts w:ascii="Calibri" w:eastAsia="Calibri" w:hAnsi="Calibri"/>
          <w:b/>
          <w:lang w:eastAsia="en-US"/>
        </w:rPr>
        <w:t xml:space="preserve"> </w:t>
      </w:r>
      <w:r w:rsidRPr="002F58E8">
        <w:rPr>
          <w:rFonts w:ascii="Calibri" w:eastAsia="Calibri" w:hAnsi="Calibri"/>
          <w:b/>
          <w:lang w:eastAsia="en-US"/>
        </w:rPr>
        <w:t>32</w:t>
      </w:r>
      <w:r w:rsidR="008B12CC">
        <w:rPr>
          <w:rFonts w:ascii="Calibri" w:eastAsia="Calibri" w:hAnsi="Calibri"/>
          <w:b/>
          <w:lang w:eastAsia="en-US"/>
        </w:rPr>
        <w:t xml:space="preserve"> </w:t>
      </w:r>
      <w:r w:rsidRPr="002F58E8">
        <w:rPr>
          <w:rFonts w:ascii="Calibri" w:eastAsia="Calibri" w:hAnsi="Calibri"/>
          <w:b/>
          <w:lang w:eastAsia="en-US"/>
        </w:rPr>
        <w:t>68</w:t>
      </w:r>
      <w:r w:rsidR="008B12CC">
        <w:rPr>
          <w:rFonts w:ascii="Calibri" w:eastAsia="Calibri" w:hAnsi="Calibri"/>
          <w:b/>
          <w:lang w:eastAsia="en-US"/>
        </w:rPr>
        <w:t> </w:t>
      </w:r>
      <w:r w:rsidRPr="002F58E8">
        <w:rPr>
          <w:rFonts w:ascii="Calibri" w:eastAsia="Calibri" w:hAnsi="Calibri"/>
          <w:b/>
          <w:lang w:eastAsia="en-US"/>
        </w:rPr>
        <w:t>124</w:t>
      </w:r>
      <w:r w:rsidR="008B12CC">
        <w:rPr>
          <w:rFonts w:ascii="Calibri" w:eastAsia="Calibri" w:hAnsi="Calibri"/>
          <w:b/>
          <w:lang w:eastAsia="en-US"/>
        </w:rPr>
        <w:t xml:space="preserve">, e-mail: </w:t>
      </w:r>
      <w:hyperlink r:id="rId11" w:history="1">
        <w:r w:rsidR="000B0D60" w:rsidRPr="00122366">
          <w:rPr>
            <w:rStyle w:val="Hipercze"/>
            <w:rFonts w:ascii="Calibri" w:eastAsia="Calibri" w:hAnsi="Calibri"/>
            <w:b/>
            <w:lang w:eastAsia="en-US"/>
          </w:rPr>
          <w:t>e.zaremba@pomorskie.eu</w:t>
        </w:r>
      </w:hyperlink>
      <w:r w:rsidR="000B0D60">
        <w:rPr>
          <w:rFonts w:ascii="Calibri" w:eastAsia="Calibri" w:hAnsi="Calibri"/>
          <w:b/>
          <w:lang w:eastAsia="en-US"/>
        </w:rPr>
        <w:t xml:space="preserve"> </w:t>
      </w:r>
    </w:p>
    <w:p w14:paraId="26817C5C" w14:textId="77777777" w:rsidR="002F58E8" w:rsidRPr="002F58E8" w:rsidRDefault="002F58E8" w:rsidP="002F58E8">
      <w:pPr>
        <w:numPr>
          <w:ilvl w:val="0"/>
          <w:numId w:val="20"/>
        </w:numPr>
        <w:spacing w:after="160" w:line="276" w:lineRule="auto"/>
        <w:jc w:val="both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 xml:space="preserve">Informacja o wyłonieniu Wykonawcy zostanie umieszczona na stronie internetowej </w:t>
      </w:r>
      <w:hyperlink r:id="rId12" w:history="1">
        <w:r w:rsidRPr="002F58E8">
          <w:rPr>
            <w:rFonts w:ascii="Calibri" w:eastAsia="Calibri" w:hAnsi="Calibri"/>
            <w:color w:val="0563C1"/>
            <w:u w:val="single"/>
            <w:lang w:eastAsia="en-US"/>
          </w:rPr>
          <w:t>www.</w:t>
        </w:r>
        <w:r w:rsidR="000B0D60">
          <w:rPr>
            <w:rFonts w:ascii="Calibri" w:eastAsia="Calibri" w:hAnsi="Calibri"/>
            <w:color w:val="0563C1"/>
            <w:u w:val="single"/>
            <w:lang w:eastAsia="en-US"/>
          </w:rPr>
          <w:t>rpo</w:t>
        </w:r>
        <w:r w:rsidRPr="002F58E8">
          <w:rPr>
            <w:rFonts w:ascii="Calibri" w:eastAsia="Calibri" w:hAnsi="Calibri"/>
            <w:color w:val="0563C1"/>
            <w:u w:val="single"/>
            <w:lang w:eastAsia="en-US"/>
          </w:rPr>
          <w:t>.pomorskie.eu</w:t>
        </w:r>
      </w:hyperlink>
      <w:r w:rsidRPr="002F58E8">
        <w:rPr>
          <w:rFonts w:ascii="Calibri" w:eastAsia="Calibri" w:hAnsi="Calibri"/>
          <w:lang w:eastAsia="en-US"/>
        </w:rPr>
        <w:t>.</w:t>
      </w:r>
    </w:p>
    <w:p w14:paraId="508CAA2A" w14:textId="77777777" w:rsidR="002F58E8" w:rsidRPr="002F58E8" w:rsidRDefault="002F58E8" w:rsidP="002F58E8">
      <w:pPr>
        <w:spacing w:line="276" w:lineRule="auto"/>
        <w:rPr>
          <w:rFonts w:ascii="Calibri" w:eastAsia="Calibri" w:hAnsi="Calibri"/>
          <w:lang w:eastAsia="en-US"/>
        </w:rPr>
      </w:pPr>
      <w:r w:rsidRPr="002F58E8">
        <w:rPr>
          <w:rFonts w:ascii="Calibri" w:eastAsia="Calibri" w:hAnsi="Calibri"/>
          <w:lang w:eastAsia="en-US"/>
        </w:rPr>
        <w:t xml:space="preserve"> </w:t>
      </w:r>
    </w:p>
    <w:p w14:paraId="3F68F7CE" w14:textId="77777777" w:rsidR="002F58E8" w:rsidRPr="002F58E8" w:rsidRDefault="002F58E8" w:rsidP="002F58E8">
      <w:pPr>
        <w:spacing w:line="276" w:lineRule="auto"/>
        <w:ind w:left="1440"/>
        <w:rPr>
          <w:rFonts w:ascii="Calibri" w:eastAsia="Calibri" w:hAnsi="Calibri"/>
          <w:lang w:eastAsia="en-US"/>
        </w:rPr>
      </w:pPr>
    </w:p>
    <w:p w14:paraId="38F77EEA" w14:textId="77777777" w:rsidR="002F58E8" w:rsidRPr="002F58E8" w:rsidRDefault="002F58E8" w:rsidP="002F58E8">
      <w:pPr>
        <w:spacing w:line="276" w:lineRule="auto"/>
        <w:ind w:left="1440"/>
        <w:rPr>
          <w:rFonts w:ascii="Calibri" w:eastAsia="Calibri" w:hAnsi="Calibri"/>
          <w:lang w:eastAsia="en-US"/>
        </w:rPr>
      </w:pPr>
    </w:p>
    <w:p w14:paraId="09CCB220" w14:textId="77777777" w:rsidR="002F58E8" w:rsidRPr="002F58E8" w:rsidRDefault="002F58E8" w:rsidP="002F58E8">
      <w:pPr>
        <w:spacing w:line="276" w:lineRule="auto"/>
        <w:rPr>
          <w:rFonts w:ascii="Calibri" w:eastAsia="Calibri" w:hAnsi="Calibri"/>
          <w:lang w:eastAsia="en-US"/>
        </w:rPr>
      </w:pPr>
    </w:p>
    <w:sectPr w:rsidR="002F58E8" w:rsidRPr="002F58E8" w:rsidSect="00A0160D">
      <w:footerReference w:type="default" r:id="rId13"/>
      <w:headerReference w:type="first" r:id="rId14"/>
      <w:footerReference w:type="first" r:id="rId15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B13C7" w14:textId="77777777" w:rsidR="00CA599A" w:rsidRDefault="00CA599A">
      <w:r>
        <w:separator/>
      </w:r>
    </w:p>
  </w:endnote>
  <w:endnote w:type="continuationSeparator" w:id="0">
    <w:p w14:paraId="78D44FEE" w14:textId="77777777" w:rsidR="00CA599A" w:rsidRDefault="00CA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37D8C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383BD1EF" wp14:editId="69F19676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C6D4C" w14:textId="77777777" w:rsidR="007B2500" w:rsidRPr="00B01F08" w:rsidRDefault="00AD51FC" w:rsidP="00B01F08">
    <w:pPr>
      <w:pStyle w:val="Stopka"/>
    </w:pPr>
    <w:r>
      <w:rPr>
        <w:noProof/>
      </w:rPr>
      <w:drawing>
        <wp:anchor distT="0" distB="0" distL="114300" distR="114300" simplePos="0" relativeHeight="251656704" behindDoc="0" locked="0" layoutInCell="0" allowOverlap="1" wp14:anchorId="6ABAFEC0" wp14:editId="22CBF08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" name="Obraz 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7B344" w14:textId="77777777" w:rsidR="00CA599A" w:rsidRDefault="00CA599A">
      <w:r>
        <w:separator/>
      </w:r>
    </w:p>
  </w:footnote>
  <w:footnote w:type="continuationSeparator" w:id="0">
    <w:p w14:paraId="469E4C63" w14:textId="77777777" w:rsidR="00CA599A" w:rsidRDefault="00CA599A">
      <w:r>
        <w:continuationSeparator/>
      </w:r>
    </w:p>
  </w:footnote>
  <w:footnote w:id="1">
    <w:p w14:paraId="04D750A6" w14:textId="228946D9" w:rsidR="008647D4" w:rsidRDefault="008647D4" w:rsidP="008647D4">
      <w:pPr>
        <w:pStyle w:val="Tekstprzypisudolnego"/>
        <w:jc w:val="both"/>
      </w:pPr>
      <w:r>
        <w:rPr>
          <w:rStyle w:val="Odwoanieprzypisudolnego"/>
          <w:rFonts w:ascii="Symbol" w:hAnsi="Symbol"/>
        </w:rPr>
        <w:t></w:t>
      </w:r>
      <w:r>
        <w:t xml:space="preserve"> Zamawiający zastrzega sobie możliwość zmniejszenia liczby uczestników maksymalnie </w:t>
      </w:r>
      <w:r w:rsidR="00720210">
        <w:t xml:space="preserve">o </w:t>
      </w:r>
      <w:r>
        <w:t xml:space="preserve">20% - informacja o ostatecznej liczbie uczestników zostanie przekazana na  5  dni przed terminem szkolenia. </w:t>
      </w:r>
    </w:p>
    <w:p w14:paraId="533DAF78" w14:textId="77777777" w:rsidR="008647D4" w:rsidRDefault="008647D4" w:rsidP="008647D4">
      <w:pPr>
        <w:pStyle w:val="Tekstprzypisudolnego"/>
        <w:jc w:val="both"/>
      </w:pPr>
    </w:p>
  </w:footnote>
  <w:footnote w:id="2">
    <w:p w14:paraId="00816D28" w14:textId="77777777" w:rsidR="008647D4" w:rsidRDefault="008647D4" w:rsidP="008647D4">
      <w:pPr>
        <w:pStyle w:val="Tekstprzypisudolnego"/>
      </w:pPr>
    </w:p>
  </w:footnote>
  <w:footnote w:id="3">
    <w:p w14:paraId="004553DA" w14:textId="77777777" w:rsidR="008647D4" w:rsidRDefault="008647D4" w:rsidP="008647D4">
      <w:pPr>
        <w:pStyle w:val="Tekstprzypisudolnego"/>
      </w:pPr>
    </w:p>
  </w:footnote>
  <w:footnote w:id="4">
    <w:p w14:paraId="7EAE8E23" w14:textId="77777777" w:rsidR="008647D4" w:rsidRDefault="008647D4" w:rsidP="008647D4">
      <w:pPr>
        <w:pStyle w:val="Tekstprzypisudolnego"/>
      </w:pPr>
      <w:r>
        <w:rPr>
          <w:rStyle w:val="Odwoanieprzypisudolnego"/>
          <w:rFonts w:ascii="Symbol" w:hAnsi="Symbol"/>
        </w:rPr>
        <w:t></w:t>
      </w:r>
      <w:r>
        <w:t xml:space="preserve"> Zamawiający zastrzega sobie możliwość zmniejszenia liczby uczestników o maksymalnie 20 % - informacja o ostatecznej liczbie uczestników zostanie przekazana na 5 dni przed terminem szkolenia</w:t>
      </w:r>
      <w:r w:rsidR="00B965FD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E3335" w14:textId="77777777"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7426287F" wp14:editId="76EC8519">
          <wp:extent cx="7211458" cy="68921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E5696"/>
    <w:multiLevelType w:val="hybridMultilevel"/>
    <w:tmpl w:val="9BC694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85E72"/>
    <w:multiLevelType w:val="hybridMultilevel"/>
    <w:tmpl w:val="6A723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6F1"/>
    <w:multiLevelType w:val="hybridMultilevel"/>
    <w:tmpl w:val="DC987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74DDE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F65CE"/>
    <w:multiLevelType w:val="hybridMultilevel"/>
    <w:tmpl w:val="80E2FDA2"/>
    <w:lvl w:ilvl="0" w:tplc="02FE1EB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0DC90747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3212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76775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42F6C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85CCF"/>
    <w:multiLevelType w:val="hybridMultilevel"/>
    <w:tmpl w:val="EE76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51007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32DE7"/>
    <w:multiLevelType w:val="hybridMultilevel"/>
    <w:tmpl w:val="EE76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C4080"/>
    <w:multiLevelType w:val="hybridMultilevel"/>
    <w:tmpl w:val="66DE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11552"/>
    <w:multiLevelType w:val="hybridMultilevel"/>
    <w:tmpl w:val="421C8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70E2D"/>
    <w:multiLevelType w:val="hybridMultilevel"/>
    <w:tmpl w:val="CB90EE02"/>
    <w:lvl w:ilvl="0" w:tplc="80407AA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C152F1"/>
    <w:multiLevelType w:val="hybridMultilevel"/>
    <w:tmpl w:val="8C60BBF0"/>
    <w:lvl w:ilvl="0" w:tplc="C14C26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3015B08"/>
    <w:multiLevelType w:val="hybridMultilevel"/>
    <w:tmpl w:val="E9FAA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9F4792"/>
    <w:multiLevelType w:val="hybridMultilevel"/>
    <w:tmpl w:val="CEB82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4C4996"/>
    <w:multiLevelType w:val="hybridMultilevel"/>
    <w:tmpl w:val="793A4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77560"/>
    <w:multiLevelType w:val="hybridMultilevel"/>
    <w:tmpl w:val="30F48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B4401"/>
    <w:multiLevelType w:val="hybridMultilevel"/>
    <w:tmpl w:val="ED4AC9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5"/>
  </w:num>
  <w:num w:numId="8">
    <w:abstractNumId w:val="13"/>
  </w:num>
  <w:num w:numId="9">
    <w:abstractNumId w:val="6"/>
  </w:num>
  <w:num w:numId="10">
    <w:abstractNumId w:val="7"/>
  </w:num>
  <w:num w:numId="11">
    <w:abstractNumId w:val="9"/>
  </w:num>
  <w:num w:numId="12">
    <w:abstractNumId w:val="20"/>
  </w:num>
  <w:num w:numId="13">
    <w:abstractNumId w:val="2"/>
  </w:num>
  <w:num w:numId="14">
    <w:abstractNumId w:val="19"/>
  </w:num>
  <w:num w:numId="15">
    <w:abstractNumId w:val="14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14AEF"/>
    <w:rsid w:val="00027845"/>
    <w:rsid w:val="00057BAA"/>
    <w:rsid w:val="00061F20"/>
    <w:rsid w:val="00080D83"/>
    <w:rsid w:val="000B0D60"/>
    <w:rsid w:val="000D283E"/>
    <w:rsid w:val="000E47B0"/>
    <w:rsid w:val="00124D4A"/>
    <w:rsid w:val="001304E7"/>
    <w:rsid w:val="00130B23"/>
    <w:rsid w:val="00135A46"/>
    <w:rsid w:val="00146287"/>
    <w:rsid w:val="0016643A"/>
    <w:rsid w:val="001A02A1"/>
    <w:rsid w:val="001A5D24"/>
    <w:rsid w:val="001B210F"/>
    <w:rsid w:val="001C2D49"/>
    <w:rsid w:val="001C446A"/>
    <w:rsid w:val="001D419B"/>
    <w:rsid w:val="002126FB"/>
    <w:rsid w:val="002179DC"/>
    <w:rsid w:val="002370B3"/>
    <w:rsid w:val="00241C1F"/>
    <w:rsid w:val="002425AE"/>
    <w:rsid w:val="00242ADC"/>
    <w:rsid w:val="002762D5"/>
    <w:rsid w:val="00281AD2"/>
    <w:rsid w:val="002B7180"/>
    <w:rsid w:val="002C6347"/>
    <w:rsid w:val="002C68A8"/>
    <w:rsid w:val="002F4D52"/>
    <w:rsid w:val="002F58E8"/>
    <w:rsid w:val="00315901"/>
    <w:rsid w:val="003165AD"/>
    <w:rsid w:val="00320AAC"/>
    <w:rsid w:val="00321373"/>
    <w:rsid w:val="00325198"/>
    <w:rsid w:val="0035482A"/>
    <w:rsid w:val="003619F2"/>
    <w:rsid w:val="00365820"/>
    <w:rsid w:val="003B5BBD"/>
    <w:rsid w:val="003C28EB"/>
    <w:rsid w:val="003C554F"/>
    <w:rsid w:val="003C7C71"/>
    <w:rsid w:val="0040149C"/>
    <w:rsid w:val="00414478"/>
    <w:rsid w:val="004235B1"/>
    <w:rsid w:val="004638A6"/>
    <w:rsid w:val="00464281"/>
    <w:rsid w:val="00492BD3"/>
    <w:rsid w:val="004A6C35"/>
    <w:rsid w:val="004B70BD"/>
    <w:rsid w:val="0052111D"/>
    <w:rsid w:val="00532D6B"/>
    <w:rsid w:val="00536107"/>
    <w:rsid w:val="005527B0"/>
    <w:rsid w:val="00556C25"/>
    <w:rsid w:val="00567FEC"/>
    <w:rsid w:val="005760A9"/>
    <w:rsid w:val="00594464"/>
    <w:rsid w:val="005977D3"/>
    <w:rsid w:val="005A69E0"/>
    <w:rsid w:val="005C7636"/>
    <w:rsid w:val="005D18D5"/>
    <w:rsid w:val="006159C5"/>
    <w:rsid w:val="00622781"/>
    <w:rsid w:val="006269AC"/>
    <w:rsid w:val="00640BFF"/>
    <w:rsid w:val="006513D0"/>
    <w:rsid w:val="0069621B"/>
    <w:rsid w:val="006B4267"/>
    <w:rsid w:val="006F209E"/>
    <w:rsid w:val="00706F27"/>
    <w:rsid w:val="00720210"/>
    <w:rsid w:val="00727F94"/>
    <w:rsid w:val="007337EB"/>
    <w:rsid w:val="00745D18"/>
    <w:rsid w:val="0075325F"/>
    <w:rsid w:val="00771A9E"/>
    <w:rsid w:val="0077598F"/>
    <w:rsid w:val="00776530"/>
    <w:rsid w:val="0078158C"/>
    <w:rsid w:val="00791E8E"/>
    <w:rsid w:val="007A0109"/>
    <w:rsid w:val="007A0450"/>
    <w:rsid w:val="007B2500"/>
    <w:rsid w:val="007C4571"/>
    <w:rsid w:val="007D61D6"/>
    <w:rsid w:val="007E1B19"/>
    <w:rsid w:val="007F085C"/>
    <w:rsid w:val="007F3623"/>
    <w:rsid w:val="00827311"/>
    <w:rsid w:val="008321E1"/>
    <w:rsid w:val="00834BB4"/>
    <w:rsid w:val="00835187"/>
    <w:rsid w:val="008647D4"/>
    <w:rsid w:val="00873501"/>
    <w:rsid w:val="00876326"/>
    <w:rsid w:val="008945D9"/>
    <w:rsid w:val="00895923"/>
    <w:rsid w:val="008B12CC"/>
    <w:rsid w:val="008E3E9A"/>
    <w:rsid w:val="00962FDC"/>
    <w:rsid w:val="009873CC"/>
    <w:rsid w:val="00996918"/>
    <w:rsid w:val="009D6263"/>
    <w:rsid w:val="009D71C1"/>
    <w:rsid w:val="009F2CF0"/>
    <w:rsid w:val="009F7119"/>
    <w:rsid w:val="00A0160D"/>
    <w:rsid w:val="00A04690"/>
    <w:rsid w:val="00A33A65"/>
    <w:rsid w:val="00A40DD3"/>
    <w:rsid w:val="00A8311B"/>
    <w:rsid w:val="00AC44E8"/>
    <w:rsid w:val="00AD1EFE"/>
    <w:rsid w:val="00AD4512"/>
    <w:rsid w:val="00AD51FC"/>
    <w:rsid w:val="00B01F08"/>
    <w:rsid w:val="00B16E8F"/>
    <w:rsid w:val="00B30401"/>
    <w:rsid w:val="00B65F5F"/>
    <w:rsid w:val="00B6637D"/>
    <w:rsid w:val="00B965FD"/>
    <w:rsid w:val="00BB76D0"/>
    <w:rsid w:val="00BC363C"/>
    <w:rsid w:val="00BC3693"/>
    <w:rsid w:val="00BE41AC"/>
    <w:rsid w:val="00BE47EE"/>
    <w:rsid w:val="00BF25F8"/>
    <w:rsid w:val="00C200E0"/>
    <w:rsid w:val="00C571F3"/>
    <w:rsid w:val="00C611E0"/>
    <w:rsid w:val="00C62C24"/>
    <w:rsid w:val="00C635B6"/>
    <w:rsid w:val="00C67D76"/>
    <w:rsid w:val="00CA599A"/>
    <w:rsid w:val="00CA5CBD"/>
    <w:rsid w:val="00CC15C1"/>
    <w:rsid w:val="00CE005B"/>
    <w:rsid w:val="00D0361A"/>
    <w:rsid w:val="00D30ADD"/>
    <w:rsid w:val="00D43A0D"/>
    <w:rsid w:val="00D46867"/>
    <w:rsid w:val="00D526F3"/>
    <w:rsid w:val="00D533CF"/>
    <w:rsid w:val="00D82818"/>
    <w:rsid w:val="00D968D5"/>
    <w:rsid w:val="00DA2034"/>
    <w:rsid w:val="00DA79C4"/>
    <w:rsid w:val="00DC733E"/>
    <w:rsid w:val="00DF57BE"/>
    <w:rsid w:val="00E00DC8"/>
    <w:rsid w:val="00E06500"/>
    <w:rsid w:val="00E0694A"/>
    <w:rsid w:val="00E32FE0"/>
    <w:rsid w:val="00E5360C"/>
    <w:rsid w:val="00E57060"/>
    <w:rsid w:val="00E81ADD"/>
    <w:rsid w:val="00E87616"/>
    <w:rsid w:val="00E97842"/>
    <w:rsid w:val="00EA5C16"/>
    <w:rsid w:val="00EE11EB"/>
    <w:rsid w:val="00EF000D"/>
    <w:rsid w:val="00F24365"/>
    <w:rsid w:val="00F545A3"/>
    <w:rsid w:val="00FB5706"/>
    <w:rsid w:val="00FB7887"/>
    <w:rsid w:val="00FC60A7"/>
    <w:rsid w:val="00FD4F62"/>
    <w:rsid w:val="00FE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AC4FCF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2370B3"/>
    <w:rPr>
      <w:color w:val="0000FF"/>
      <w:u w:val="single"/>
    </w:rPr>
  </w:style>
  <w:style w:type="character" w:customStyle="1" w:styleId="xbe">
    <w:name w:val="_xbe"/>
    <w:rsid w:val="002370B3"/>
  </w:style>
  <w:style w:type="paragraph" w:styleId="Akapitzlist">
    <w:name w:val="List Paragraph"/>
    <w:basedOn w:val="Normalny"/>
    <w:uiPriority w:val="34"/>
    <w:qFormat/>
    <w:rsid w:val="002370B3"/>
    <w:pPr>
      <w:ind w:left="720"/>
      <w:contextualSpacing/>
    </w:pPr>
  </w:style>
  <w:style w:type="paragraph" w:styleId="NormalnyWeb">
    <w:name w:val="Normal (Web)"/>
    <w:basedOn w:val="Normalny"/>
    <w:rsid w:val="007A0450"/>
    <w:rPr>
      <w:rFonts w:ascii="Times New Roman" w:hAnsi="Times New Roman"/>
    </w:rPr>
  </w:style>
  <w:style w:type="character" w:styleId="Uwydatnienie">
    <w:name w:val="Emphasis"/>
    <w:qFormat/>
    <w:rsid w:val="00C200E0"/>
    <w:rPr>
      <w:i/>
      <w:iCs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2F58E8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2F58E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F58E8"/>
    <w:rPr>
      <w:vertAlign w:val="superscript"/>
    </w:rPr>
  </w:style>
  <w:style w:type="paragraph" w:styleId="Tekstprzypisudolnego">
    <w:name w:val="footnote text"/>
    <w:basedOn w:val="Normalny"/>
    <w:link w:val="TekstprzypisudolnegoZnak1"/>
    <w:rsid w:val="002F58E8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2F58E8"/>
    <w:rPr>
      <w:rFonts w:ascii="Arial" w:hAnsi="Arial"/>
    </w:rPr>
  </w:style>
  <w:style w:type="character" w:styleId="Odwoaniedokomentarza">
    <w:name w:val="annotation reference"/>
    <w:basedOn w:val="Domylnaczcionkaakapitu"/>
    <w:rsid w:val="00B965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965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965FD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B965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965FD"/>
    <w:rPr>
      <w:rFonts w:ascii="Arial" w:hAnsi="Arial"/>
      <w:b/>
      <w:bCs/>
    </w:rPr>
  </w:style>
  <w:style w:type="paragraph" w:styleId="Tekstprzypisukocowego">
    <w:name w:val="endnote text"/>
    <w:basedOn w:val="Normalny"/>
    <w:link w:val="TekstprzypisukocowegoZnak"/>
    <w:rsid w:val="00AC44E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C44E8"/>
    <w:rPr>
      <w:rFonts w:ascii="Arial" w:hAnsi="Arial"/>
    </w:rPr>
  </w:style>
  <w:style w:type="character" w:styleId="Odwoanieprzypisukocowego">
    <w:name w:val="endnote reference"/>
    <w:basedOn w:val="Domylnaczcionkaakapitu"/>
    <w:rsid w:val="00AC44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1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zaremba@pomorskie.e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pr.pomorskie.e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.zaremba@pomorski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po.pomorskie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.zaremba@pomorskie.e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369B8-04D3-4413-B4CC-F73A4E59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5</Pages>
  <Words>1250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Zaremba Eliza</cp:lastModifiedBy>
  <cp:revision>2</cp:revision>
  <cp:lastPrinted>2018-08-01T12:27:00Z</cp:lastPrinted>
  <dcterms:created xsi:type="dcterms:W3CDTF">2018-08-01T12:40:00Z</dcterms:created>
  <dcterms:modified xsi:type="dcterms:W3CDTF">2018-08-01T12:40:00Z</dcterms:modified>
</cp:coreProperties>
</file>