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88E" w:rsidRPr="0039288E" w:rsidRDefault="0039288E" w:rsidP="0039288E">
      <w:pPr>
        <w:jc w:val="right"/>
        <w:rPr>
          <w:rFonts w:asciiTheme="minorHAnsi" w:hAnsiTheme="minorHAnsi" w:cs="Arial"/>
          <w:i/>
          <w:sz w:val="16"/>
          <w:szCs w:val="16"/>
        </w:rPr>
      </w:pPr>
      <w:r w:rsidRPr="0039288E">
        <w:rPr>
          <w:rFonts w:asciiTheme="minorHAnsi" w:hAnsiTheme="minorHAnsi" w:cs="Arial"/>
          <w:i/>
          <w:sz w:val="16"/>
          <w:szCs w:val="16"/>
        </w:rPr>
        <w:t>Załącznik nr 1 do zapytania ofertowego</w:t>
      </w:r>
    </w:p>
    <w:p w:rsidR="0039288E" w:rsidRPr="0039288E" w:rsidRDefault="0039288E" w:rsidP="0039288E">
      <w:pPr>
        <w:jc w:val="right"/>
        <w:rPr>
          <w:rFonts w:asciiTheme="minorHAnsi" w:hAnsiTheme="minorHAnsi" w:cs="Arial"/>
          <w:i/>
          <w:sz w:val="16"/>
          <w:szCs w:val="16"/>
        </w:rPr>
      </w:pPr>
      <w:r w:rsidRPr="0039288E">
        <w:rPr>
          <w:rFonts w:asciiTheme="minorHAnsi" w:hAnsiTheme="minorHAnsi" w:cs="Arial"/>
          <w:i/>
          <w:sz w:val="16"/>
          <w:szCs w:val="16"/>
        </w:rPr>
        <w:t>DISI-S.272.43.2015</w:t>
      </w:r>
    </w:p>
    <w:p w:rsidR="0039288E" w:rsidRPr="0039288E" w:rsidRDefault="0039288E" w:rsidP="0039288E">
      <w:pPr>
        <w:jc w:val="center"/>
        <w:rPr>
          <w:rFonts w:asciiTheme="minorHAnsi" w:hAnsiTheme="minorHAnsi" w:cs="Arial"/>
          <w:b/>
          <w:sz w:val="18"/>
          <w:szCs w:val="18"/>
        </w:rPr>
      </w:pPr>
      <w:r w:rsidRPr="0039288E">
        <w:rPr>
          <w:rFonts w:asciiTheme="minorHAnsi" w:hAnsiTheme="minorHAnsi" w:cs="Arial"/>
          <w:b/>
          <w:sz w:val="18"/>
          <w:szCs w:val="18"/>
        </w:rPr>
        <w:t>SPECYFIKACJA TECHNICZNA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1"/>
        <w:gridCol w:w="5548"/>
      </w:tblGrid>
      <w:tr w:rsidR="0039288E" w:rsidRPr="0039288E" w:rsidTr="0039288E"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288E" w:rsidRPr="0039288E" w:rsidRDefault="0039288E" w:rsidP="0039288E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b/>
                <w:sz w:val="18"/>
                <w:szCs w:val="18"/>
              </w:rPr>
              <w:t>POZYCJA 1 - urządzenie wielofunkcyjne A4 monochromatyczne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Producent, model: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Kyocera ECOSYS M2035dn</w:t>
            </w:r>
            <w:r w:rsidR="00717E9E">
              <w:rPr>
                <w:rFonts w:asciiTheme="minorHAnsi" w:hAnsiTheme="minorHAnsi" w:cs="Arial"/>
                <w:sz w:val="18"/>
                <w:szCs w:val="18"/>
              </w:rPr>
              <w:t xml:space="preserve"> lub urządzenie równoważne, spełniające poniższe warunki: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Ilość: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45 szt.</w:t>
            </w:r>
          </w:p>
        </w:tc>
      </w:tr>
      <w:tr w:rsidR="0039288E" w:rsidRPr="0039288E" w:rsidTr="00B26483">
        <w:trPr>
          <w:trHeight w:val="36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Minimalny okres gwarancji: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2 lata lub 100 000 stron (w zależności co nastąpi wcześniej)</w:t>
            </w:r>
          </w:p>
        </w:tc>
      </w:tr>
      <w:tr w:rsidR="00B26483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483" w:rsidRPr="0039288E" w:rsidRDefault="00B26483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Data produkcji: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483" w:rsidRPr="0039288E" w:rsidRDefault="00B26483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2015 r.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jc w:val="center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b/>
                <w:sz w:val="18"/>
                <w:szCs w:val="18"/>
              </w:rPr>
              <w:t>Parametry: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Prędkość drukowania: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do 35 ark. A4 na minutę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Procesor: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PowerPC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 465 S/667 MHz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Pamięć: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Minimum 512 MB RAM</w:t>
            </w:r>
          </w:p>
        </w:tc>
      </w:tr>
      <w:tr w:rsidR="0039288E" w:rsidRPr="00A250D5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Interfejsy: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A250D5" w:rsidRDefault="0039288E" w:rsidP="0039288E">
            <w:pPr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USB 2.0 (Hi-Speed), USB Host (High Speed), Ethernet (10 BASE-T/100 BASE-TX/1000 BASE-T), slot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na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opcjonalną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kartę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SD, slot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na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opcjonalny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print server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Pojemność wejściowa papieru: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Taca wielofunkcyjna na 50 ark, uniwersalna kaseta na 250 ark.</w:t>
            </w:r>
          </w:p>
        </w:tc>
      </w:tr>
      <w:tr w:rsidR="00717E9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9E" w:rsidRPr="0039288E" w:rsidRDefault="00717E9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Wydajność bębna: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9E" w:rsidRPr="0039288E" w:rsidRDefault="00717E9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Minimum 100 000 stron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Podajnik oryginałów: dwustronny na 50 ark.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Dupleks</w:t>
            </w:r>
          </w:p>
        </w:tc>
      </w:tr>
      <w:tr w:rsidR="0039288E" w:rsidRPr="0039288E" w:rsidTr="0039288E">
        <w:trPr>
          <w:trHeight w:val="16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Parametry skanera: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Skanowanie do PDF,  TIFF, JPEG, XPS, PDF/A</w:t>
            </w:r>
          </w:p>
        </w:tc>
      </w:tr>
      <w:tr w:rsidR="0039288E" w:rsidRPr="0039288E" w:rsidTr="0039288E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Skanowanie do email, skanowanie do FTP, skanowanie do FTP (FTP przez SSL), skanowanie do SMB, skanowanie do USB, TWAIN (USB), skanowanie WSD (WIA) (USB)</w:t>
            </w:r>
          </w:p>
        </w:tc>
      </w:tr>
      <w:tr w:rsidR="0039288E" w:rsidRPr="00A250D5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Certyfikaty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A250D5" w:rsidRDefault="0039288E" w:rsidP="0039288E">
            <w:pPr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TÜV/GS, CE, ISO 9001, ISO 14001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Dołączone materiały eksploatacyjne: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Toner startowy (Minimum 3 600 stron A4 przy pokryciu 5%) – 1 szt.</w:t>
            </w:r>
          </w:p>
        </w:tc>
      </w:tr>
      <w:tr w:rsidR="0039288E" w:rsidRPr="0039288E" w:rsidTr="0039288E">
        <w:trPr>
          <w:trHeight w:val="10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Inne: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Menu urządzenia w j. polskim (zamawiający dopuszcza dostawę urządzenia z menu w j. angielskim. Na żądanie zamawiającego, w okresie gwarancji, wykonawca lub autoryzowany serwis producenta sprzętu zobowiązany jest do zainstalowania menu w j. polskim, w cenie oferty)</w:t>
            </w:r>
          </w:p>
        </w:tc>
      </w:tr>
      <w:tr w:rsidR="0039288E" w:rsidRPr="0039288E" w:rsidTr="0039288E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Instrukcja w j. polskim</w:t>
            </w:r>
          </w:p>
        </w:tc>
      </w:tr>
    </w:tbl>
    <w:p w:rsidR="0039288E" w:rsidRPr="0039288E" w:rsidRDefault="0039288E" w:rsidP="0039288E">
      <w:pPr>
        <w:jc w:val="center"/>
        <w:rPr>
          <w:rFonts w:asciiTheme="minorHAnsi" w:hAnsiTheme="minorHAnsi" w:cs="Arial"/>
          <w:b/>
          <w:sz w:val="18"/>
          <w:szCs w:val="1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1"/>
        <w:gridCol w:w="5548"/>
      </w:tblGrid>
      <w:tr w:rsidR="0039288E" w:rsidRPr="0039288E" w:rsidTr="0039288E"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288E" w:rsidRPr="0039288E" w:rsidRDefault="0039288E" w:rsidP="0039288E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b/>
                <w:sz w:val="18"/>
                <w:szCs w:val="18"/>
              </w:rPr>
              <w:t>POZYCJA 2 - urządzenie wielofunkcyjne A4 kolorowe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Producent, model: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Kyocera ECOSYS M6026cdn</w:t>
            </w:r>
            <w:r w:rsidR="00717E9E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717E9E" w:rsidRPr="00717E9E">
              <w:rPr>
                <w:rFonts w:asciiTheme="minorHAnsi" w:hAnsiTheme="minorHAnsi" w:cs="Arial"/>
                <w:sz w:val="18"/>
                <w:szCs w:val="18"/>
              </w:rPr>
              <w:t>lub urządzenie równoważne, spełniające poniższe warunki: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Ilość: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12 szt.</w:t>
            </w:r>
          </w:p>
        </w:tc>
      </w:tr>
      <w:tr w:rsidR="0039288E" w:rsidRPr="0039288E" w:rsidTr="00B26483">
        <w:trPr>
          <w:trHeight w:val="35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Minimalny okres gwarancji: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2 lata lub 200 000 stron (w zależności co nastąpi wcześniej)</w:t>
            </w:r>
          </w:p>
        </w:tc>
      </w:tr>
      <w:tr w:rsidR="00B26483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483" w:rsidRPr="0039288E" w:rsidRDefault="00B26483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Data produkcji: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483" w:rsidRPr="0039288E" w:rsidRDefault="00B26483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2015 r.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jc w:val="center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b/>
                <w:sz w:val="18"/>
                <w:szCs w:val="18"/>
              </w:rPr>
              <w:t>Parametry: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Prędkość drukowania: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do 26 ark. A4 na minutę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Procesor: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PowerPC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 465 S/667 MHz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lastRenderedPageBreak/>
              <w:t>Pamięć: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Minimum 1024 MB RAM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Interfejsy: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USB 2.0 (Hi-</w:t>
            </w: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Speed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), 2 x USB Host 2.0, Gigabit Ethernet (10BaseT/100BaseTX/1000BaseT) Slot na opcjonalny </w:t>
            </w: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print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server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 lub dysk twardy SSD, slot na opcjonalną kartę SD/SDHC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Pojemność wejściowa papieru: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Taca wielofunkcyjna na 50 ark, uniwersalna kaseta na 250 ark.</w:t>
            </w:r>
          </w:p>
        </w:tc>
      </w:tr>
      <w:tr w:rsidR="00717E9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9E" w:rsidRPr="0039288E" w:rsidRDefault="00717E9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Wydajność bębna: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9E" w:rsidRPr="0039288E" w:rsidRDefault="00717E9E" w:rsidP="00717E9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17E9E">
              <w:rPr>
                <w:rFonts w:asciiTheme="minorHAnsi" w:hAnsiTheme="minorHAnsi" w:cs="Arial"/>
                <w:sz w:val="18"/>
                <w:szCs w:val="18"/>
              </w:rPr>
              <w:t xml:space="preserve">Minimum </w:t>
            </w: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Pr="00717E9E">
              <w:rPr>
                <w:rFonts w:asciiTheme="minorHAnsi" w:hAnsiTheme="minorHAnsi" w:cs="Arial"/>
                <w:sz w:val="18"/>
                <w:szCs w:val="18"/>
              </w:rPr>
              <w:t>00 000 stron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Podajnik oryginałów: dwustronny na 50 ark.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Dupleks</w:t>
            </w:r>
          </w:p>
        </w:tc>
      </w:tr>
      <w:tr w:rsidR="0039288E" w:rsidRPr="0039288E" w:rsidTr="0039288E">
        <w:trPr>
          <w:trHeight w:val="16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Parametry skanera: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Skanowanie do PDF,  TIFF, JPEG, XPS, PDF/A, PDF wysokiej kompresji</w:t>
            </w:r>
          </w:p>
        </w:tc>
      </w:tr>
      <w:tr w:rsidR="0039288E" w:rsidRPr="0039288E" w:rsidTr="0039288E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Skanowanie do email (SMTP przez SSL), skanowanie do FTP (FTP przez SSL), skanowanie do SMB, skanowanie do USB, skanowanie TWAIN (USB, sieciowe), skanowanie WSD (WIA) (USB, network)</w:t>
            </w:r>
          </w:p>
        </w:tc>
      </w:tr>
      <w:tr w:rsidR="0039288E" w:rsidRPr="00A250D5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Certyfikaty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A250D5" w:rsidRDefault="0039288E" w:rsidP="0039288E">
            <w:pPr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TÜV/GS, CE, ISO 9001, ISO 14001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Dołączone materiały eksploatacyjne: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Tonery startowe:</w:t>
            </w:r>
          </w:p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Czarny - minimum 3 600 stron A4 przy pokryciu 5%) – 1 szt. </w:t>
            </w:r>
          </w:p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proofErr w:type="spellStart"/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Cyan</w:t>
            </w:r>
            <w:proofErr w:type="spellEnd"/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- minimum 2 500 stron A4 przy pokryciu 5%) – 1 szt.</w:t>
            </w:r>
          </w:p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Magenta - minimum 2 500 stron A4 przy pokryciu 5%) – 1 szt.</w:t>
            </w:r>
          </w:p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proofErr w:type="spellStart"/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Yellow</w:t>
            </w:r>
            <w:proofErr w:type="spellEnd"/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- minimum 2 500 stron A4 przy pokryciu 5%) – 1 szt.</w:t>
            </w:r>
          </w:p>
        </w:tc>
      </w:tr>
      <w:tr w:rsidR="0039288E" w:rsidRPr="0039288E" w:rsidTr="0039288E">
        <w:trPr>
          <w:trHeight w:val="10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Inne: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Menu urządzenia w j. polskim (zamawiający dopuszcza dostawę urządzenia z menu w j. angielskim. Na żądanie zamawiającego, w okresie gwarancji, wykonawca lub autoryzowany serwis producenta sprzętu zobowiązany jest do zainstalowania menu w j. polskim, w cenie oferty)</w:t>
            </w:r>
          </w:p>
        </w:tc>
      </w:tr>
      <w:tr w:rsidR="0039288E" w:rsidRPr="0039288E" w:rsidTr="0039288E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Instrukcja w j. polskim</w:t>
            </w:r>
          </w:p>
        </w:tc>
      </w:tr>
    </w:tbl>
    <w:p w:rsidR="0039288E" w:rsidRPr="0039288E" w:rsidRDefault="0039288E" w:rsidP="0039288E">
      <w:pPr>
        <w:jc w:val="center"/>
        <w:rPr>
          <w:rFonts w:asciiTheme="minorHAnsi" w:hAnsiTheme="minorHAnsi" w:cs="Arial"/>
          <w:b/>
          <w:sz w:val="18"/>
          <w:szCs w:val="18"/>
        </w:rPr>
      </w:pPr>
    </w:p>
    <w:p w:rsidR="0039288E" w:rsidRPr="0039288E" w:rsidRDefault="0039288E" w:rsidP="0039288E">
      <w:pPr>
        <w:jc w:val="center"/>
        <w:rPr>
          <w:rFonts w:asciiTheme="minorHAnsi" w:hAnsiTheme="minorHAnsi" w:cs="Arial"/>
          <w:b/>
          <w:sz w:val="18"/>
          <w:szCs w:val="1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1"/>
        <w:gridCol w:w="5548"/>
      </w:tblGrid>
      <w:tr w:rsidR="0039288E" w:rsidRPr="0039288E" w:rsidTr="0039288E"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288E" w:rsidRPr="0039288E" w:rsidRDefault="0039288E" w:rsidP="0039288E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b/>
                <w:sz w:val="18"/>
                <w:szCs w:val="18"/>
              </w:rPr>
              <w:t>POZYCJA 3 - Urządzenie wielofunkcyjne A3 monochromatyczne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Przedmiot zamówienia: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Kyocera </w:t>
            </w: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TASKalfa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 3010i</w:t>
            </w:r>
            <w:r w:rsidR="00717E9E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717E9E" w:rsidRPr="00717E9E">
              <w:rPr>
                <w:rFonts w:asciiTheme="minorHAnsi" w:hAnsiTheme="minorHAnsi" w:cs="Arial"/>
                <w:sz w:val="18"/>
                <w:szCs w:val="18"/>
              </w:rPr>
              <w:t>lub urządzenie równoważne, spełniające poniższe warunki: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Ilość: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4 szt.</w:t>
            </w:r>
          </w:p>
        </w:tc>
      </w:tr>
      <w:tr w:rsidR="0039288E" w:rsidRPr="0039288E" w:rsidTr="00B26483">
        <w:trPr>
          <w:trHeight w:val="1060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Minimalny okres gwarancji: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2 lata lub 600 000 stron (w zależności co nastąpi wcześniej). Wykonawca zobowiązany jest do wykonywania okresowych przeglądów konserwacyjnych urządzenia (minimum 3 razy/rok), w okresie gwarancji, w cenie oferty</w:t>
            </w:r>
          </w:p>
        </w:tc>
      </w:tr>
      <w:tr w:rsidR="00B26483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483" w:rsidRPr="0039288E" w:rsidRDefault="00B26483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Data produkcji: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483" w:rsidRPr="0039288E" w:rsidRDefault="00B26483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2015 r.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jc w:val="center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b/>
                <w:sz w:val="18"/>
                <w:szCs w:val="18"/>
              </w:rPr>
              <w:t>Parametry: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Prędkość drukowania: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do 30/15 ark. A4/A3 na minutę</w:t>
            </w:r>
          </w:p>
        </w:tc>
      </w:tr>
      <w:tr w:rsidR="0039288E" w:rsidRPr="00A250D5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Procesor: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A250D5" w:rsidRDefault="0039288E" w:rsidP="0039288E">
            <w:pPr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Freescale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QorIQ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P1022 (Dual Core) 800MHz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Pamięć: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Minimum 2048 MB RAM + 160 GB HDD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Interfejsy: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USB 2.0 (Hi-</w:t>
            </w: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Speed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) x 4, USB Host 2.0, Fast Ethernet 10BaseT/100BaseTX/1000BaseT, slot na opcjonalny </w:t>
            </w: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print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server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>, slot na opcjonalną kartę SD, slot na opcjonalną kartę faksu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Pojemność wejściowa papieru: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Taca uniwersalna na minimum 100 ark., podajnik kasetowy 2 x 500 ark.</w:t>
            </w:r>
          </w:p>
        </w:tc>
      </w:tr>
      <w:tr w:rsidR="00717E9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9E" w:rsidRPr="0039288E" w:rsidRDefault="00717E9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Wydajność bębna: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E9E" w:rsidRPr="0039288E" w:rsidRDefault="00717E9E" w:rsidP="00717E9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17E9E">
              <w:rPr>
                <w:rFonts w:asciiTheme="minorHAnsi" w:hAnsiTheme="minorHAnsi" w:cs="Arial"/>
                <w:sz w:val="18"/>
                <w:szCs w:val="18"/>
              </w:rPr>
              <w:t xml:space="preserve">Minimum </w:t>
            </w:r>
            <w:r>
              <w:rPr>
                <w:rFonts w:asciiTheme="minorHAnsi" w:hAnsiTheme="minorHAnsi" w:cs="Arial"/>
                <w:sz w:val="18"/>
                <w:szCs w:val="18"/>
              </w:rPr>
              <w:t>6</w:t>
            </w:r>
            <w:r w:rsidRPr="00717E9E">
              <w:rPr>
                <w:rFonts w:asciiTheme="minorHAnsi" w:hAnsiTheme="minorHAnsi" w:cs="Arial"/>
                <w:sz w:val="18"/>
                <w:szCs w:val="18"/>
              </w:rPr>
              <w:t>00 000 stron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lastRenderedPageBreak/>
              <w:t>Dupleks</w:t>
            </w:r>
          </w:p>
        </w:tc>
      </w:tr>
      <w:tr w:rsidR="0039288E" w:rsidRPr="0039288E" w:rsidTr="0039288E">
        <w:trPr>
          <w:trHeight w:val="16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Parametry skanera: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Skanowanie do PDF,  TIFF, JPEG, XPS</w:t>
            </w:r>
          </w:p>
        </w:tc>
      </w:tr>
      <w:tr w:rsidR="0039288E" w:rsidRPr="0039288E" w:rsidTr="0039288E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Skanowanie do email, skanowanie do FTP, skanowanie do SMB, skanowanie do USB Host, skanowanie do skrzynki, sieciowy TWAIN, skanowanie WSD</w:t>
            </w:r>
          </w:p>
        </w:tc>
      </w:tr>
      <w:tr w:rsidR="0039288E" w:rsidRPr="00A250D5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Certyfikaty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A250D5" w:rsidRDefault="0039288E" w:rsidP="0039288E">
            <w:pPr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GS, TÜV, CE, ISO 9001, ISO 14001,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RoHs</w:t>
            </w:r>
            <w:proofErr w:type="spellEnd"/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Zainstalowane opcje: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Podajnik oryginałów: dwustronny na minimum 50 ark.</w:t>
            </w:r>
          </w:p>
        </w:tc>
      </w:tr>
      <w:tr w:rsidR="0039288E" w:rsidRPr="0039288E" w:rsidTr="0039288E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Podstawa z dwoma kasetami na papier 2 x 500 ark.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Dołączone materiały eksploatacyjne: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Toner (Minimum 24 000 ark. A4 przy pokryciu 5%) – 1 szt.</w:t>
            </w:r>
          </w:p>
        </w:tc>
      </w:tr>
      <w:tr w:rsidR="0039288E" w:rsidRPr="0039288E" w:rsidTr="0039288E">
        <w:trPr>
          <w:trHeight w:val="10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Inne: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Menu urządzenia w j. polskim (zamawiający dopuszcza dostawę urządzenia z menu w j. angielskim. Na żądanie zamawiającego, w okresie gwarancji, wykonawca lub autoryzowany serwis producenta sprzętu zobowiązany jest do zainstalowania menu w j. polskim, w cenie oferty)</w:t>
            </w:r>
          </w:p>
        </w:tc>
      </w:tr>
      <w:tr w:rsidR="0039288E" w:rsidRPr="0039288E" w:rsidTr="0039288E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Instrukcja w j. polskim</w:t>
            </w:r>
          </w:p>
        </w:tc>
      </w:tr>
    </w:tbl>
    <w:p w:rsidR="0039288E" w:rsidRPr="0039288E" w:rsidRDefault="0039288E" w:rsidP="0039288E">
      <w:pPr>
        <w:snapToGrid w:val="0"/>
        <w:rPr>
          <w:rFonts w:asciiTheme="minorHAnsi" w:hAnsiTheme="minorHAnsi" w:cs="Arial"/>
          <w:sz w:val="18"/>
          <w:szCs w:val="1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1"/>
        <w:gridCol w:w="5548"/>
      </w:tblGrid>
      <w:tr w:rsidR="0039288E" w:rsidRPr="0039288E" w:rsidTr="0039288E"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288E" w:rsidRPr="0039288E" w:rsidRDefault="0039288E" w:rsidP="0039288E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b/>
                <w:sz w:val="18"/>
                <w:szCs w:val="18"/>
              </w:rPr>
              <w:t>POZYCJA 4 - drukarka monochromatyczna A4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Producent, model: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Kyocera ECOSYS P2135dn</w:t>
            </w:r>
            <w:r w:rsidR="00717E9E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717E9E" w:rsidRPr="00717E9E">
              <w:rPr>
                <w:rFonts w:asciiTheme="minorHAnsi" w:hAnsiTheme="minorHAnsi" w:cs="Arial"/>
                <w:sz w:val="18"/>
                <w:szCs w:val="18"/>
              </w:rPr>
              <w:t>lub urządzenie równoważne, spełniające poniższe warunki: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Ilość: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5 szt.</w:t>
            </w:r>
          </w:p>
        </w:tc>
      </w:tr>
      <w:tr w:rsidR="0039288E" w:rsidRPr="0039288E" w:rsidTr="00B26483">
        <w:trPr>
          <w:trHeight w:val="406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Minimalny okres gwarancji: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2 lata lub 100 000 stron (w zależności co nastąpi wcześniej)</w:t>
            </w:r>
          </w:p>
        </w:tc>
      </w:tr>
      <w:tr w:rsidR="00B26483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483" w:rsidRPr="0039288E" w:rsidRDefault="00B26483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Data produkcji: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483" w:rsidRPr="0039288E" w:rsidRDefault="00B26483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2015 r.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jc w:val="center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b/>
                <w:sz w:val="18"/>
                <w:szCs w:val="18"/>
              </w:rPr>
              <w:t>Parametry: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Prędkość drukowania: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do 35 ark. A4 na minutę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Procesor: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proofErr w:type="spellStart"/>
            <w:r w:rsidRPr="0039288E">
              <w:rPr>
                <w:rFonts w:asciiTheme="minorHAnsi" w:hAnsiTheme="minorHAnsi" w:cs="Arial"/>
                <w:sz w:val="18"/>
                <w:szCs w:val="18"/>
              </w:rPr>
              <w:t>PowerPC</w:t>
            </w:r>
            <w:proofErr w:type="spellEnd"/>
            <w:r w:rsidRPr="0039288E">
              <w:rPr>
                <w:rFonts w:asciiTheme="minorHAnsi" w:hAnsiTheme="minorHAnsi" w:cs="Arial"/>
                <w:sz w:val="18"/>
                <w:szCs w:val="18"/>
              </w:rPr>
              <w:t xml:space="preserve"> 465/667 MHz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Pamięć: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Minimum 256 MB RAM</w:t>
            </w:r>
          </w:p>
        </w:tc>
      </w:tr>
      <w:tr w:rsidR="0039288E" w:rsidRPr="00A250D5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Interfejsy: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A250D5" w:rsidRDefault="0039288E" w:rsidP="0039288E">
            <w:pPr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USB 2.0 (Hi-Speed), 10BASE-T / 100 Base TX / 1000 Base-T, slot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interfejsu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eKUIO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, slot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na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kartę</w:t>
            </w:r>
            <w:proofErr w:type="spellEnd"/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 SD, Host USB 2.0</w:t>
            </w:r>
          </w:p>
        </w:tc>
      </w:tr>
      <w:tr w:rsidR="0039288E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Pojemność wejściowa papieru: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Taca wielofunkcyjna na 50 ark, uniwersalna kaseta na 250 ark.</w:t>
            </w:r>
          </w:p>
        </w:tc>
      </w:tr>
      <w:tr w:rsidR="00337DFC" w:rsidRPr="0039288E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FC" w:rsidRPr="0039288E" w:rsidRDefault="00337DFC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Wydajność bębna: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FC" w:rsidRPr="0039288E" w:rsidRDefault="00337DFC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Minimum 100 000 stron</w:t>
            </w:r>
          </w:p>
        </w:tc>
      </w:tr>
      <w:tr w:rsidR="0039288E" w:rsidRPr="0039288E" w:rsidTr="0039288E">
        <w:trPr>
          <w:trHeight w:val="323"/>
        </w:trPr>
        <w:tc>
          <w:tcPr>
            <w:tcW w:w="8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Dupleks</w:t>
            </w:r>
          </w:p>
        </w:tc>
      </w:tr>
      <w:tr w:rsidR="0039288E" w:rsidRPr="00A250D5" w:rsidTr="0039288E">
        <w:trPr>
          <w:trHeight w:val="323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Certyfikaty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A250D5" w:rsidRDefault="0039288E" w:rsidP="0039288E">
            <w:pPr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A250D5">
              <w:rPr>
                <w:rFonts w:asciiTheme="minorHAnsi" w:hAnsiTheme="minorHAnsi" w:cs="Arial"/>
                <w:sz w:val="18"/>
                <w:szCs w:val="18"/>
                <w:lang w:val="en-US"/>
              </w:rPr>
              <w:t>TÜV/GS, CE, ISO 9001, ISO 14001</w:t>
            </w:r>
          </w:p>
        </w:tc>
      </w:tr>
      <w:tr w:rsidR="0039288E" w:rsidRPr="0039288E" w:rsidTr="0039288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Dołączone materiały eksploatacyjne: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Toner startowy (Minimum 2 300 stron A4 przy pokryciu 5%) – 1 szt.</w:t>
            </w:r>
          </w:p>
        </w:tc>
      </w:tr>
      <w:tr w:rsidR="0039288E" w:rsidRPr="0039288E" w:rsidTr="0039288E">
        <w:trPr>
          <w:trHeight w:val="10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sz w:val="18"/>
                <w:szCs w:val="18"/>
              </w:rPr>
              <w:t>Inne: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Menu urządzenia w j. polskim (zamawiający dopuszcza dostawę urządzenia z menu w j. angielskim. Na żądanie zamawiającego, w okresie gwarancji, wykonawca lub autoryzowany serwis producenta sprzętu zobowiązany jest do zainstalowania menu w j. polskim, w cenie oferty)</w:t>
            </w:r>
          </w:p>
        </w:tc>
      </w:tr>
      <w:tr w:rsidR="0039288E" w:rsidRPr="0039288E" w:rsidTr="0039288E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88E" w:rsidRPr="0039288E" w:rsidRDefault="0039288E" w:rsidP="0039288E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9288E">
              <w:rPr>
                <w:rFonts w:asciiTheme="minorHAnsi" w:hAnsiTheme="minorHAnsi" w:cs="Arial"/>
                <w:color w:val="000000"/>
                <w:sz w:val="18"/>
                <w:szCs w:val="18"/>
              </w:rPr>
              <w:t>Instrukcja w j. polskim</w:t>
            </w:r>
          </w:p>
        </w:tc>
      </w:tr>
    </w:tbl>
    <w:p w:rsidR="001C2816" w:rsidRDefault="001C2816" w:rsidP="001C2816">
      <w:pPr>
        <w:tabs>
          <w:tab w:val="left" w:pos="7420"/>
        </w:tabs>
      </w:pPr>
    </w:p>
    <w:sectPr w:rsidR="001C2816" w:rsidSect="000B4A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6B0" w:rsidRDefault="00AE46B0">
      <w:r>
        <w:separator/>
      </w:r>
    </w:p>
  </w:endnote>
  <w:endnote w:type="continuationSeparator" w:id="0">
    <w:p w:rsidR="00AE46B0" w:rsidRDefault="00AE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93" w:rsidRDefault="00C14E9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816" w:rsidRDefault="00E0441E" w:rsidP="00124D4A">
    <w:pPr>
      <w:pStyle w:val="Stopka"/>
    </w:pPr>
    <w:r>
      <w:rPr>
        <w:noProof/>
      </w:rPr>
      <w:drawing>
        <wp:anchor distT="0" distB="0" distL="114300" distR="114300" simplePos="0" relativeHeight="251679232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9817100</wp:posOffset>
          </wp:positionV>
          <wp:extent cx="7026910" cy="190500"/>
          <wp:effectExtent l="19050" t="0" r="2540" b="0"/>
          <wp:wrapNone/>
          <wp:docPr id="66" name="Obraz 6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500" w:rsidRPr="00124D4A" w:rsidRDefault="00A250D5" w:rsidP="00124D4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-534670</wp:posOffset>
              </wp:positionH>
              <wp:positionV relativeFrom="paragraph">
                <wp:posOffset>194310</wp:posOffset>
              </wp:positionV>
              <wp:extent cx="6840220" cy="440055"/>
              <wp:effectExtent l="0" t="3810" r="0" b="3810"/>
              <wp:wrapNone/>
              <wp:docPr id="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220" cy="440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74" w:rsidRDefault="00583974" w:rsidP="00583974">
                          <w:pPr>
                            <w:jc w:val="center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Projekt współfinansowany przez Unię Europejską ze środków Europejskiego Funduszu Społecznego w ramach Programu Operacyjnego </w:t>
                          </w:r>
                        </w:p>
                        <w:p w:rsidR="00583974" w:rsidRPr="001C2816" w:rsidRDefault="00583974" w:rsidP="0058397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Kapitał Ludzki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na lata </w:t>
                          </w: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>2007-2013</w:t>
                          </w:r>
                          <w:r w:rsidR="00B45609">
                            <w:rPr>
                              <w:rFonts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Regionalnego Programu Operacyjnego dla Województwa Pomorskiego na lata 2014-2020</w:t>
                          </w:r>
                          <w:r w:rsidR="00B45609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oraz </w:t>
                          </w:r>
                          <w:r w:rsidR="00B45609" w:rsidRPr="00B45609">
                            <w:rPr>
                              <w:rFonts w:cs="Arial"/>
                              <w:sz w:val="16"/>
                              <w:szCs w:val="16"/>
                            </w:rPr>
                            <w:t>w ramach Programu Operacyjnego Pomoc Techniczna 2014 - 2020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margin-left:-42.1pt;margin-top:15.3pt;width:538.6pt;height:34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O5ggIAABA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" stroked="f">
              <v:textbox>
                <w:txbxContent>
                  <w:p w:rsidR="00583974" w:rsidRDefault="00583974" w:rsidP="00583974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 w:rsidRPr="001C2816">
                      <w:rPr>
                        <w:rFonts w:cs="Arial"/>
                        <w:sz w:val="16"/>
                        <w:szCs w:val="16"/>
                      </w:rPr>
                      <w:t xml:space="preserve">Projekt współfinansowany przez Unię Europejską ze środków Europejskiego Funduszu Społecznego w ramach Programu Operacyjnego </w:t>
                    </w:r>
                  </w:p>
                  <w:p w:rsidR="00583974" w:rsidRPr="001C2816" w:rsidRDefault="00583974" w:rsidP="0058397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2816">
                      <w:rPr>
                        <w:rFonts w:cs="Arial"/>
                        <w:sz w:val="16"/>
                        <w:szCs w:val="16"/>
                      </w:rPr>
                      <w:t xml:space="preserve">Kapitał Ludzki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 xml:space="preserve">na lata </w:t>
                    </w:r>
                    <w:r w:rsidRPr="001C2816">
                      <w:rPr>
                        <w:rFonts w:cs="Arial"/>
                        <w:sz w:val="16"/>
                        <w:szCs w:val="16"/>
                      </w:rPr>
                      <w:t>2007-2013</w:t>
                    </w:r>
                    <w:r w:rsidR="00B45609">
                      <w:rPr>
                        <w:rFonts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 xml:space="preserve"> Regionalnego Programu Operacyjnego dla Województwa Pomorskiego na lata 2014-2020</w:t>
                    </w:r>
                    <w:r w:rsidR="00B45609">
                      <w:rPr>
                        <w:rFonts w:cs="Arial"/>
                        <w:sz w:val="16"/>
                        <w:szCs w:val="16"/>
                      </w:rPr>
                      <w:t xml:space="preserve"> oraz </w:t>
                    </w:r>
                    <w:r w:rsidR="00B45609" w:rsidRPr="00B45609">
                      <w:rPr>
                        <w:rFonts w:cs="Arial"/>
                        <w:sz w:val="16"/>
                        <w:szCs w:val="16"/>
                      </w:rPr>
                      <w:t>w ramach Programu Operacyjnego Pomoc Techniczna 2014 - 2020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816" w:rsidRDefault="00E0441E" w:rsidP="00B01F08">
    <w:pPr>
      <w:pStyle w:val="Stopka"/>
    </w:pPr>
    <w:r>
      <w:rPr>
        <w:noProof/>
      </w:rPr>
      <w:drawing>
        <wp:anchor distT="0" distB="0" distL="114300" distR="114300" simplePos="0" relativeHeight="25167820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9817100</wp:posOffset>
          </wp:positionV>
          <wp:extent cx="7026910" cy="190500"/>
          <wp:effectExtent l="19050" t="0" r="2540" b="0"/>
          <wp:wrapNone/>
          <wp:docPr id="65" name="Obraz 6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500" w:rsidRPr="00B01F08" w:rsidRDefault="00A250D5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-534670</wp:posOffset>
              </wp:positionH>
              <wp:positionV relativeFrom="paragraph">
                <wp:posOffset>214630</wp:posOffset>
              </wp:positionV>
              <wp:extent cx="6840220" cy="440055"/>
              <wp:effectExtent l="3810" t="0" r="4445" b="1905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220" cy="440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13EB" w:rsidRDefault="001C2816" w:rsidP="001C2816">
                          <w:pPr>
                            <w:jc w:val="center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Projekt współfinansowany przez Unię Europejską ze środków Europejskiego Funduszu Społecznego w ramach Programu Operacyjnego </w:t>
                          </w:r>
                        </w:p>
                        <w:p w:rsidR="001C2816" w:rsidRPr="001C2816" w:rsidRDefault="001C2816" w:rsidP="001C281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Kapitał Ludzki </w:t>
                          </w:r>
                          <w:r w:rsidR="000E13EB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na lata </w:t>
                          </w:r>
                          <w:r w:rsidRPr="001C2816">
                            <w:rPr>
                              <w:rFonts w:cs="Arial"/>
                              <w:sz w:val="16"/>
                              <w:szCs w:val="16"/>
                            </w:rPr>
                            <w:t>2007-2013</w:t>
                          </w:r>
                          <w:r w:rsidR="00A250D5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, </w:t>
                          </w:r>
                          <w:r w:rsidR="000E13EB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Regionalnego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Programu Operacyjnego dla Województwa Pomorskiego na lata 2014-2020</w:t>
                          </w:r>
                          <w:r w:rsidR="00A250D5" w:rsidRPr="00A250D5">
                            <w:t xml:space="preserve"> </w:t>
                          </w:r>
                          <w:r w:rsidR="00A250D5" w:rsidRPr="00A250D5">
                            <w:rPr>
                              <w:rFonts w:cs="Arial"/>
                              <w:sz w:val="16"/>
                              <w:szCs w:val="16"/>
                            </w:rPr>
                            <w:t>oraz w ramach Programu Operacyjnego Pomoc Techniczna 2014 - 2020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7" type="#_x0000_t202" style="position:absolute;margin-left:-42.1pt;margin-top:16.9pt;width:538.6pt;height:3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" stroked="f">
              <v:textbox>
                <w:txbxContent>
                  <w:p w:rsidR="000E13EB" w:rsidRDefault="001C2816" w:rsidP="001C2816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 w:rsidRPr="001C2816">
                      <w:rPr>
                        <w:rFonts w:cs="Arial"/>
                        <w:sz w:val="16"/>
                        <w:szCs w:val="16"/>
                      </w:rPr>
                      <w:t xml:space="preserve">Projekt współfinansowany przez Unię Europejską ze środków Europejskiego Funduszu Społecznego w ramach Programu Operacyjnego </w:t>
                    </w:r>
                  </w:p>
                  <w:p w:rsidR="001C2816" w:rsidRPr="001C2816" w:rsidRDefault="001C2816" w:rsidP="001C2816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C2816">
                      <w:rPr>
                        <w:rFonts w:cs="Arial"/>
                        <w:sz w:val="16"/>
                        <w:szCs w:val="16"/>
                      </w:rPr>
                      <w:t xml:space="preserve">Kapitał Ludzki </w:t>
                    </w:r>
                    <w:r w:rsidR="000E13EB">
                      <w:rPr>
                        <w:rFonts w:cs="Arial"/>
                        <w:sz w:val="16"/>
                        <w:szCs w:val="16"/>
                      </w:rPr>
                      <w:t xml:space="preserve">na lata </w:t>
                    </w:r>
                    <w:r w:rsidRPr="001C2816">
                      <w:rPr>
                        <w:rFonts w:cs="Arial"/>
                        <w:sz w:val="16"/>
                        <w:szCs w:val="16"/>
                      </w:rPr>
                      <w:t>2007-2013</w:t>
                    </w:r>
                    <w:r w:rsidR="00A250D5">
                      <w:rPr>
                        <w:rFonts w:cs="Arial"/>
                        <w:sz w:val="16"/>
                        <w:szCs w:val="16"/>
                      </w:rPr>
                      <w:t xml:space="preserve">, </w:t>
                    </w:r>
                    <w:r w:rsidR="000E13EB">
                      <w:rPr>
                        <w:rFonts w:cs="Arial"/>
                        <w:sz w:val="16"/>
                        <w:szCs w:val="16"/>
                      </w:rPr>
                      <w:t xml:space="preserve">Regionalnego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Programu Operacyjnego dla Województwa Pomorskiego na lata 2014-2020</w:t>
                    </w:r>
                    <w:r w:rsidR="00A250D5" w:rsidRPr="00A250D5">
                      <w:t xml:space="preserve"> </w:t>
                    </w:r>
                    <w:r w:rsidR="00A250D5" w:rsidRPr="00A250D5">
                      <w:rPr>
                        <w:rFonts w:cs="Arial"/>
                        <w:sz w:val="16"/>
                        <w:szCs w:val="16"/>
                      </w:rPr>
                      <w:t>oraz w ramach Programu Operacyjnego Pomoc Techniczna 2014 - 2020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6B0" w:rsidRDefault="00AE46B0">
      <w:r>
        <w:separator/>
      </w:r>
    </w:p>
  </w:footnote>
  <w:footnote w:type="continuationSeparator" w:id="0">
    <w:p w:rsidR="00AE46B0" w:rsidRDefault="00AE4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93" w:rsidRDefault="00C14E9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FFD" w:rsidRDefault="00261FFD">
    <w:pPr>
      <w:pStyle w:val="Nagwek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7DE1985F" wp14:editId="529F7011">
              <wp:simplePos x="0" y="0"/>
              <wp:positionH relativeFrom="margin">
                <wp:posOffset>-624205</wp:posOffset>
              </wp:positionH>
              <wp:positionV relativeFrom="margin">
                <wp:posOffset>-1028700</wp:posOffset>
              </wp:positionV>
              <wp:extent cx="7105650" cy="2428875"/>
              <wp:effectExtent l="0" t="0" r="0" b="9525"/>
              <wp:wrapSquare wrapText="bothSides"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5650" cy="2428875"/>
                        <a:chOff x="0" y="0"/>
                        <a:chExt cx="7105650" cy="2428875"/>
                      </a:xfrm>
                    </wpg:grpSpPr>
                    <pic:pic xmlns:pic="http://schemas.openxmlformats.org/drawingml/2006/picture">
                      <pic:nvPicPr>
                        <pic:cNvPr id="11" name="Obraz 11" descr="listownik-Pomorskie-FE-UMWP-UE-EFSI-2015-naglowek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" y="1666875"/>
                          <a:ext cx="70580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 descr="logotypy kolor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056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3" descr="C:\Users\mkalejta\AppData\Local\Microsoft\Windows\Temporary Internet Files\Content.Word\roll_up_rewitalizacja2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885825"/>
                          <a:ext cx="7048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0" o:spid="_x0000_s1026" style="position:absolute;margin-left:-49.15pt;margin-top:-81pt;width:559.5pt;height:191.25pt;z-index:251682304;mso-position-horizontal-relative:margin;mso-position-vertical-relative:margin" coordsize="71056,24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L6b7SbMEQQAzBEEABUAAABkcnMv&#10;bWVkaWEvaW1hZ2UyLmpwZWf/2P/gABBKRklGAAEBAQGQAZAAAP/bAEMAAQEBAQEBAQEBAQEBAQEB&#10;AQEBAQEBAQEBAQEBAQEBAQEBAQEBAQEBAQEBAQEBAQEBAQEBAQEBAQEBAQEBAQEBAf/bAEMBAQEB&#10;AQEBAQEBAQEBAQEBAQEBAQEBAQEBAQEBAQEBAQEBAQEBAQEBAQEBAQEBAQEBAQEBAQEBAQEBAQEB&#10;AQEBAf/AABEIAWwM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" o:spid="_x0000_s1027" type="#_x0000_t75" alt="listownik-Pomorskie-FE-UMWP-UE-EFSI-2015-naglowek" style="position:absolute;left:285;top:16668;width:70581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krS/AAAA2wAAAA8AAABkcnMvZG93bnJldi54bWxET02LwjAQvQv+hzCCF9FUD8tSjSKCVE9i&#10;FXsdmrEtNpPSRG3/vREW9jaP9zmrTWdq8aLWVZYVzGcRCOLc6ooLBdfLfvoLwnlkjbVlUtCTg816&#10;OFhhrO2bz/RKfSFCCLsYFZTeN7GULi/JoJvZhjhwd9sa9AG2hdQtvkO4qeUiin6kwYpDQ4kN7UrK&#10;H+nTKOjkJM36pDen/J4kh/5yy44Po9R41G2XIDx1/l/85z7oMH8O31/CAXL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ZpK0vwAAANsAAAAPAAAAAAAAAAAAAAAAAJ8CAABk&#10;cnMvZG93bnJldi54bWxQSwUGAAAAAAQABAD3AAAAiwMAAAAA&#10;">
                <v:imagedata r:id="rId4" o:title="listownik-Pomorskie-FE-UMWP-UE-EFSI-2015-naglowek"/>
                <v:path arrowok="t"/>
                <o:lock v:ext="edit" aspectratio="f"/>
              </v:shape>
              <v:shape id="Obraz 12" o:spid="_x0000_s1028" type="#_x0000_t75" alt="logotypy kolor" style="position:absolute;width:71056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mgte/AAAA2wAAAA8AAABkcnMvZG93bnJldi54bWxET8lqwzAQvQf6D2IKvcVScwiOE8WYQiHQ&#10;k932PljjhVojx1JsN19fFQq9zeOtc8pXO4iZJt871vCcKBDEtTM9txo+3l+3KQgfkA0OjknDN3nI&#10;zw+bE2bGLVzSXIVWxBD2GWroQhgzKX3dkUWfuJE4co2bLIYIp1aaCZcYbge5U2ovLfYcGzoc6aWj&#10;+qu6WQ2fKd7lfPUH9VZyUaoDNemVtH56XIsjiEBr+Bf/uS8mzt/B7y/xAHn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poLXvwAAANsAAAAPAAAAAAAAAAAAAAAAAJ8CAABk&#10;cnMvZG93bnJldi54bWxQSwUGAAAAAAQABAD3AAAAiwMAAAAA&#10;">
                <v:imagedata r:id="rId5" o:title="logotypy kolor"/>
                <v:path arrowok="t"/>
              </v:shape>
              <v:shape id="Obraz 3" o:spid="_x0000_s1029" type="#_x0000_t75" style="position:absolute;left:571;top:8858;width:7048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rqLLCAAAA2wAAAA8AAABkcnMvZG93bnJldi54bWxET01rwkAQvRf8D8sIvRSzaYMiqWtoC9V6&#10;NArtcchOk5DsbJpdY/z3XUHwNo/3OatsNK0YqHe1ZQXPUQyCuLC65lLB8fA5W4JwHllja5kUXMhB&#10;tp48rDDV9sx7GnJfihDCLkUFlfddKqUrKjLoItsRB+7X9gZ9gH0pdY/nEG5a+RLHC2mw5tBQYUcf&#10;FRVNfjIKnprhJ/nO3xfzvBv+truNq5OkUOpxOr69gvA0+rv45v7SYX4C11/C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K6iywgAAANsAAAAPAAAAAAAAAAAAAAAAAJ8C&#10;AABkcnMvZG93bnJldi54bWxQSwUGAAAAAAQABAD3AAAAjgMAAAAA&#10;">
                <v:imagedata r:id="rId6" o:title="roll_up_rewitalizacja2"/>
                <v:path arrowok="t"/>
              </v:shape>
              <w10:wrap type="square" anchorx="margin" anchory="margin"/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974" w:rsidRDefault="00261FF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80256" behindDoc="0" locked="0" layoutInCell="1" allowOverlap="1">
              <wp:simplePos x="0" y="0"/>
              <wp:positionH relativeFrom="column">
                <wp:posOffset>-681355</wp:posOffset>
              </wp:positionH>
              <wp:positionV relativeFrom="paragraph">
                <wp:posOffset>-92075</wp:posOffset>
              </wp:positionV>
              <wp:extent cx="7105650" cy="2428875"/>
              <wp:effectExtent l="0" t="0" r="0" b="9525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5650" cy="2428875"/>
                        <a:chOff x="0" y="0"/>
                        <a:chExt cx="7105650" cy="2428875"/>
                      </a:xfrm>
                    </wpg:grpSpPr>
                    <pic:pic xmlns:pic="http://schemas.openxmlformats.org/drawingml/2006/picture">
                      <pic:nvPicPr>
                        <pic:cNvPr id="40" name="Obraz 40" descr="listownik-Pomorskie-FE-UMWP-UE-EFSI-2015-naglowek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" y="1666875"/>
                          <a:ext cx="70580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1" name="Obraz 51" descr="logotypy kolor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056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3" descr="C:\Users\mkalejta\AppData\Local\Microsoft\Windows\Temporary Internet Files\Content.Word\roll_up_rewitalizacja2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885825"/>
                          <a:ext cx="7048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9" o:spid="_x0000_s1026" style="position:absolute;margin-left:-53.65pt;margin-top:-7.25pt;width:559.5pt;height:191.25pt;z-index:251680256" coordsize="71056,24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vpvtJswRBADMEQQAFQAAAGRy&#10;cy9tZWRpYS9pbWFnZTIuanBlZ//Y/+AAEEpGSUYAAQEBAZABkAAA/9sAQwABAQEBAQEBAQEBAQEB&#10;AQEBAQEBAQEBAQEBAQEBAQEBAQEBAQEBAQEBAQEBAQEBAQEBAQEBAQEBAQEBAQEBAQEB/9sAQwEB&#10;AQEBAQEBAQEBAQEBAQEBAQEBAQEBAQEBAQEBAQEBAQEBAQEBAQEBAQEBAQEBAQEBAQEBAQEBAQEB&#10;AQEBAQEB/8AAEQgBbAw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0" o:spid="_x0000_s1027" type="#_x0000_t75" alt="listownik-Pomorskie-FE-UMWP-UE-EFSI-2015-naglowek" style="position:absolute;left:285;top:16668;width:70581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GDK/AAAA2wAAAA8AAABkcnMvZG93bnJldi54bWxET8uKwjAU3Q/4D+EKbgZNlWGQ2igiSHU1&#10;TBXdXprbBzY3pYna/r1ZCC4P551setOIB3WutqxgPotAEOdW11wqOJ/20yUI55E1NpZJwUAONuvR&#10;V4Kxtk/+p0fmSxFC2MWooPK+jaV0eUUG3cy2xIErbGfQB9iVUnf4DOGmkYso+pUGaw4NFba0qyi/&#10;ZXejoJff2XVIB/OXF2l6GE6X6/FmlJqM++0KhKfef8Rv90Er+Anrw5fw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mRgyvwAAANsAAAAPAAAAAAAAAAAAAAAAAJ8CAABk&#10;cnMvZG93bnJldi54bWxQSwUGAAAAAAQABAD3AAAAiwMAAAAA&#10;">
                <v:imagedata r:id="rId4" o:title="listownik-Pomorskie-FE-UMWP-UE-EFSI-2015-naglowek"/>
                <v:path arrowok="t"/>
                <o:lock v:ext="edit" aspectratio="f"/>
              </v:shape>
              <v:shape id="Obraz 51" o:spid="_x0000_s1028" type="#_x0000_t75" alt="logotypy kolor" style="position:absolute;width:71056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epWDAAAAA2wAAAA8AAABkcnMvZG93bnJldi54bWxEj0GLwjAUhO8L/ofwBG9rouDSdo0igiB4&#10;qrr3R/Nsi81LbWKt/nqzsLDHYWa+YZbrwTaip87XjjXMpgoEceFMzaWG82n3mYDwAdlg45g0PMnD&#10;ejX6WGJm3INz6o+hFBHCPkMNVQhtJqUvKrLop64ljt7FdRZDlF0pTYePCLeNnCv1JS3WHBcqbGlb&#10;UXE93q2GnwRfsr/5VB1y3uQqpUtyI60n42HzDSLQEP7Df+290bCYwe+X+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6lYMAAAADbAAAADwAAAAAAAAAAAAAAAACfAgAA&#10;ZHJzL2Rvd25yZXYueG1sUEsFBgAAAAAEAAQA9wAAAIwDAAAAAA==&#10;">
                <v:imagedata r:id="rId5" o:title="logotypy kolor"/>
                <v:path arrowok="t"/>
              </v:shape>
              <v:shape id="Obraz 3" o:spid="_x0000_s1029" type="#_x0000_t75" style="position:absolute;left:571;top:8858;width:7048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qLzDAAAA2gAAAA8AAABkcnMvZG93bnJldi54bWxEj0+LwjAUxO+C3yE8wYtouhZFqlFcwf1z&#10;tAp6fDTPtti81CbW7rffLCx4HGbmN8xq05lKtNS40rKCt0kEgjizuuRcwem4Hy9AOI+ssbJMCn7I&#10;wWbd760w0fbJB2pTn4sAYZeggsL7OpHSZQUZdBNbEwfvahuDPsgml7rBZ4CbSk6jaC4NlhwWCqxp&#10;V1B2Sx9GwejWXuJz+j6fpXV7//z+cGUcZ0oNB912CcJT51/h//aXVjCDvyvh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yovMMAAADaAAAADwAAAAAAAAAAAAAAAACf&#10;AgAAZHJzL2Rvd25yZXYueG1sUEsFBgAAAAAEAAQA9wAAAI8DAAAAAA==&#10;">
                <v:imagedata r:id="rId6" o:title="roll_up_rewitalizacja2"/>
                <v:path arrowok="t"/>
              </v:shape>
            </v:group>
          </w:pict>
        </mc:Fallback>
      </mc:AlternateContent>
    </w:r>
  </w:p>
  <w:p w:rsidR="00583974" w:rsidRDefault="00583974">
    <w:pPr>
      <w:pStyle w:val="Nagwek"/>
    </w:pPr>
  </w:p>
  <w:p w:rsidR="001C2816" w:rsidRDefault="001C2816">
    <w:pPr>
      <w:pStyle w:val="Nagwek"/>
    </w:pPr>
  </w:p>
  <w:p w:rsidR="001C2816" w:rsidRDefault="001C2816">
    <w:pPr>
      <w:pStyle w:val="Nagwek"/>
    </w:pPr>
  </w:p>
  <w:p w:rsidR="001C2816" w:rsidRDefault="001C2816">
    <w:pPr>
      <w:pStyle w:val="Nagwek"/>
    </w:pPr>
  </w:p>
  <w:p w:rsidR="001C2816" w:rsidRDefault="001C2816" w:rsidP="00A5143E">
    <w:pPr>
      <w:pStyle w:val="Nagwek"/>
    </w:pPr>
  </w:p>
  <w:p w:rsidR="001C2816" w:rsidRDefault="001C2816">
    <w:pPr>
      <w:pStyle w:val="Nagwek"/>
    </w:pPr>
  </w:p>
  <w:p w:rsidR="001C2816" w:rsidRDefault="001C2816">
    <w:pPr>
      <w:pStyle w:val="Nagwek"/>
    </w:pPr>
  </w:p>
  <w:p w:rsidR="007B2500" w:rsidRDefault="007B2500">
    <w:pPr>
      <w:pStyle w:val="Nagwek"/>
    </w:pPr>
  </w:p>
  <w:p w:rsidR="00A5143E" w:rsidRDefault="00A5143E">
    <w:pPr>
      <w:pStyle w:val="Nagwek"/>
    </w:pPr>
  </w:p>
  <w:p w:rsidR="00A5143E" w:rsidRDefault="00A5143E">
    <w:pPr>
      <w:pStyle w:val="Nagwek"/>
    </w:pPr>
  </w:p>
  <w:p w:rsidR="00A5143E" w:rsidRDefault="00A5143E">
    <w:pPr>
      <w:pStyle w:val="Nagwek"/>
    </w:pPr>
  </w:p>
  <w:p w:rsidR="00A5143E" w:rsidRDefault="00A5143E">
    <w:pPr>
      <w:pStyle w:val="Nagwek"/>
    </w:pPr>
  </w:p>
  <w:p w:rsidR="00A5143E" w:rsidRDefault="00A5143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CAE"/>
    <w:rsid w:val="00061F20"/>
    <w:rsid w:val="00080D83"/>
    <w:rsid w:val="000B4A72"/>
    <w:rsid w:val="000D283E"/>
    <w:rsid w:val="000E13EB"/>
    <w:rsid w:val="00124D4A"/>
    <w:rsid w:val="001304E7"/>
    <w:rsid w:val="00130B23"/>
    <w:rsid w:val="001B210F"/>
    <w:rsid w:val="001C2816"/>
    <w:rsid w:val="00241C1F"/>
    <w:rsid w:val="002425AE"/>
    <w:rsid w:val="00261FFD"/>
    <w:rsid w:val="002678A3"/>
    <w:rsid w:val="002C6347"/>
    <w:rsid w:val="002F7CAE"/>
    <w:rsid w:val="00320AAC"/>
    <w:rsid w:val="00325198"/>
    <w:rsid w:val="00337DFC"/>
    <w:rsid w:val="0035482A"/>
    <w:rsid w:val="003619F2"/>
    <w:rsid w:val="00365820"/>
    <w:rsid w:val="00374CAC"/>
    <w:rsid w:val="0039288E"/>
    <w:rsid w:val="00392FAA"/>
    <w:rsid w:val="003B5CD3"/>
    <w:rsid w:val="003C554F"/>
    <w:rsid w:val="003F0A02"/>
    <w:rsid w:val="0040149C"/>
    <w:rsid w:val="00414478"/>
    <w:rsid w:val="00492BD3"/>
    <w:rsid w:val="004B70BD"/>
    <w:rsid w:val="004C5BCF"/>
    <w:rsid w:val="0052111D"/>
    <w:rsid w:val="00574015"/>
    <w:rsid w:val="005760A9"/>
    <w:rsid w:val="00583974"/>
    <w:rsid w:val="00594464"/>
    <w:rsid w:val="005C2BFE"/>
    <w:rsid w:val="00622781"/>
    <w:rsid w:val="00640BFF"/>
    <w:rsid w:val="00651703"/>
    <w:rsid w:val="0066028E"/>
    <w:rsid w:val="0069621B"/>
    <w:rsid w:val="006B4267"/>
    <w:rsid w:val="006F209E"/>
    <w:rsid w:val="00717E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076A5"/>
    <w:rsid w:val="008104E1"/>
    <w:rsid w:val="00827311"/>
    <w:rsid w:val="00834BB4"/>
    <w:rsid w:val="00835187"/>
    <w:rsid w:val="00873501"/>
    <w:rsid w:val="00876326"/>
    <w:rsid w:val="008828E3"/>
    <w:rsid w:val="008945D9"/>
    <w:rsid w:val="009D71C1"/>
    <w:rsid w:val="009F2CF0"/>
    <w:rsid w:val="00A04690"/>
    <w:rsid w:val="00A250D5"/>
    <w:rsid w:val="00A40DD3"/>
    <w:rsid w:val="00A5143E"/>
    <w:rsid w:val="00A5606F"/>
    <w:rsid w:val="00A8311B"/>
    <w:rsid w:val="00AD1EFE"/>
    <w:rsid w:val="00AE46B0"/>
    <w:rsid w:val="00AF4D7B"/>
    <w:rsid w:val="00B01F08"/>
    <w:rsid w:val="00B06EF5"/>
    <w:rsid w:val="00B16E8F"/>
    <w:rsid w:val="00B26483"/>
    <w:rsid w:val="00B30401"/>
    <w:rsid w:val="00B45609"/>
    <w:rsid w:val="00B6637D"/>
    <w:rsid w:val="00B87A08"/>
    <w:rsid w:val="00BB76D0"/>
    <w:rsid w:val="00BC153E"/>
    <w:rsid w:val="00BC363C"/>
    <w:rsid w:val="00BD3685"/>
    <w:rsid w:val="00C14E93"/>
    <w:rsid w:val="00C458AA"/>
    <w:rsid w:val="00C62C24"/>
    <w:rsid w:val="00C635B6"/>
    <w:rsid w:val="00CE005B"/>
    <w:rsid w:val="00D0361A"/>
    <w:rsid w:val="00D30ADD"/>
    <w:rsid w:val="00D43A0D"/>
    <w:rsid w:val="00D46867"/>
    <w:rsid w:val="00D526F3"/>
    <w:rsid w:val="00DA2034"/>
    <w:rsid w:val="00DC733E"/>
    <w:rsid w:val="00DF57BE"/>
    <w:rsid w:val="00E0441E"/>
    <w:rsid w:val="00E06500"/>
    <w:rsid w:val="00E553FA"/>
    <w:rsid w:val="00E57060"/>
    <w:rsid w:val="00E87616"/>
    <w:rsid w:val="00EA5C16"/>
    <w:rsid w:val="00EE19BB"/>
    <w:rsid w:val="00EF000D"/>
    <w:rsid w:val="00F02144"/>
    <w:rsid w:val="00F545A3"/>
    <w:rsid w:val="00FB24E7"/>
    <w:rsid w:val="00FB5706"/>
    <w:rsid w:val="00FD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5606F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5839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83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5606F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5839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83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isowska\Ustawienia%20lokalne\Temporary%20Internet%20Files\Content.Outlook\TNXI4HIG\listownik-Pomorskie-FE-UMWP-UE-EFSI-RPO2014-2020-2015%20(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listownik-Pomorskie-FE-UMWP-UE-EFSI-RPO2014-2020-2015 (2)</Template>
  <TotalTime>0</TotalTime>
  <Pages>1</Pages>
  <Words>853</Words>
  <Characters>5123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alisowska</dc:creator>
  <cp:lastModifiedBy>Więckiewicz Magdalena</cp:lastModifiedBy>
  <cp:revision>4</cp:revision>
  <cp:lastPrinted>2015-08-27T05:44:00Z</cp:lastPrinted>
  <dcterms:created xsi:type="dcterms:W3CDTF">2015-11-03T10:35:00Z</dcterms:created>
  <dcterms:modified xsi:type="dcterms:W3CDTF">2015-11-03T10:35:00Z</dcterms:modified>
</cp:coreProperties>
</file>